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81B4E" w14:textId="6E5207C3" w:rsidR="0039461C" w:rsidRPr="0039461C" w:rsidRDefault="0039461C" w:rsidP="0039461C">
      <w:pPr>
        <w:rPr>
          <w:rFonts w:ascii="Times New Roman" w:eastAsia="Times New Roman" w:hAnsi="Times New Roman" w:cs="Times New Roman"/>
        </w:rPr>
      </w:pPr>
      <w:r w:rsidRPr="0039461C">
        <w:rPr>
          <w:rFonts w:ascii="Times New Roman" w:eastAsia="Times New Roman" w:hAnsi="Times New Roman" w:cs="Times New Roman"/>
        </w:rPr>
        <w:fldChar w:fldCharType="begin"/>
      </w:r>
      <w:r w:rsidRPr="0039461C">
        <w:rPr>
          <w:rFonts w:ascii="Times New Roman" w:eastAsia="Times New Roman" w:hAnsi="Times New Roman" w:cs="Times New Roman"/>
        </w:rPr>
        <w:instrText xml:space="preserve"> INCLUDEPICTURE "https://info.rossvideo.com/hs-fs/hubfs/HyperX22_Insider.jpg?width=1120&amp;upscale=true&amp;name=HyperX22_Insider.jpg" \* MERGEFORMATINET </w:instrText>
      </w:r>
      <w:r w:rsidRPr="0039461C">
        <w:rPr>
          <w:rFonts w:ascii="Times New Roman" w:eastAsia="Times New Roman" w:hAnsi="Times New Roman" w:cs="Times New Roman"/>
        </w:rPr>
        <w:fldChar w:fldCharType="separate"/>
      </w:r>
      <w:r w:rsidRPr="0039461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780346E" wp14:editId="165DAA9F">
            <wp:extent cx="5943600" cy="2476500"/>
            <wp:effectExtent l="0" t="0" r="0" b="0"/>
            <wp:docPr id="4" name="Picture 4" descr="HyperX22_Ins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yperX22_Insi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61C">
        <w:rPr>
          <w:rFonts w:ascii="Times New Roman" w:eastAsia="Times New Roman" w:hAnsi="Times New Roman" w:cs="Times New Roman"/>
        </w:rPr>
        <w:fldChar w:fldCharType="end"/>
      </w:r>
    </w:p>
    <w:p w14:paraId="04B053C4" w14:textId="20EC53C8" w:rsidR="0039461C" w:rsidRDefault="0039461C" w:rsidP="0039461C">
      <w:pPr>
        <w:rPr>
          <w:rFonts w:ascii="Arial" w:hAnsi="Arial" w:cs="Arial"/>
          <w:color w:val="23496D"/>
          <w:sz w:val="23"/>
          <w:szCs w:val="23"/>
        </w:rPr>
      </w:pPr>
    </w:p>
    <w:p w14:paraId="1C56C493" w14:textId="77777777" w:rsidR="0039461C" w:rsidRPr="0039461C" w:rsidRDefault="0039461C" w:rsidP="0039461C">
      <w:pPr>
        <w:spacing w:line="281" w:lineRule="atLeast"/>
        <w:rPr>
          <w:rFonts w:ascii="Arial" w:eastAsia="Times New Roman" w:hAnsi="Arial" w:cs="Arial"/>
          <w:color w:val="23496D"/>
          <w:sz w:val="23"/>
          <w:szCs w:val="23"/>
        </w:rPr>
      </w:pPr>
      <w:r w:rsidRPr="0039461C">
        <w:rPr>
          <w:rFonts w:ascii="Arial" w:eastAsia="Times New Roman" w:hAnsi="Arial" w:cs="Arial"/>
          <w:b/>
          <w:bCs/>
          <w:color w:val="23496D"/>
          <w:sz w:val="23"/>
          <w:szCs w:val="23"/>
        </w:rPr>
        <w:t>Tour a State-of-the-Art Esports Facility.</w:t>
      </w:r>
    </w:p>
    <w:p w14:paraId="47BFF0FA" w14:textId="77777777" w:rsidR="0039461C" w:rsidRPr="0039461C" w:rsidRDefault="0039461C" w:rsidP="0039461C">
      <w:pPr>
        <w:spacing w:line="281" w:lineRule="atLeast"/>
        <w:rPr>
          <w:rFonts w:ascii="Arial" w:eastAsia="Times New Roman" w:hAnsi="Arial" w:cs="Arial"/>
          <w:color w:val="23496D"/>
          <w:sz w:val="23"/>
          <w:szCs w:val="23"/>
        </w:rPr>
      </w:pPr>
      <w:r w:rsidRPr="0039461C">
        <w:rPr>
          <w:rFonts w:ascii="Arial" w:eastAsia="Times New Roman" w:hAnsi="Arial" w:cs="Arial"/>
          <w:color w:val="23496D"/>
          <w:sz w:val="23"/>
          <w:szCs w:val="23"/>
        </w:rPr>
        <w:t> </w:t>
      </w:r>
    </w:p>
    <w:p w14:paraId="298C7BCA" w14:textId="77777777" w:rsidR="0039461C" w:rsidRPr="0039461C" w:rsidRDefault="0039461C" w:rsidP="0039461C">
      <w:pPr>
        <w:spacing w:line="281" w:lineRule="atLeast"/>
        <w:rPr>
          <w:rFonts w:ascii="Arial" w:eastAsia="Times New Roman" w:hAnsi="Arial" w:cs="Arial"/>
          <w:color w:val="23496D"/>
          <w:sz w:val="23"/>
          <w:szCs w:val="23"/>
        </w:rPr>
      </w:pPr>
      <w:r w:rsidRPr="0039461C">
        <w:rPr>
          <w:rFonts w:ascii="Arial" w:eastAsia="Times New Roman" w:hAnsi="Arial" w:cs="Arial"/>
          <w:color w:val="23496D"/>
          <w:sz w:val="23"/>
          <w:szCs w:val="23"/>
        </w:rPr>
        <w:t>Take a tour and connect with Ross experts at the HyperX Esports Arena, located at the Luxor (3900 S Las Vegas Blvd) on Sunday, April 24th or Monday, April 25th. </w:t>
      </w:r>
    </w:p>
    <w:p w14:paraId="0D75CD7A" w14:textId="77777777" w:rsidR="0039461C" w:rsidRPr="0039461C" w:rsidRDefault="006E650B" w:rsidP="0039461C">
      <w:pPr>
        <w:spacing w:line="281" w:lineRule="atLeast"/>
        <w:rPr>
          <w:rFonts w:ascii="Arial" w:eastAsia="Times New Roman" w:hAnsi="Arial" w:cs="Arial"/>
          <w:color w:val="23496D"/>
          <w:sz w:val="23"/>
          <w:szCs w:val="23"/>
        </w:rPr>
      </w:pPr>
      <w:hyperlink r:id="rId12" w:tgtFrame="_blank" w:tooltip="Original URL:&#10;https://info.rossvideo.com/e3t/Ctc/RD+113/c4HK804/VWx-Gm3P0-5FW5Jh7wN4lGFBGW2dmkKk4J3typN6rgBqy3q3n_V1-WJV7CgN8fW2NGwH-119HT4V2L4QJ60VDM0W5W-zkT437d8nW37G0V41XdPx1W2LwHwk76N2PpW4pWfT96YX0gbW86fbFV1wYpdPW68sbvf5KLQdCW2sYXGn5M3M-HW3QrQ2F32tjl4W86CYG88Jnw3xVKTRkw2f6n8jW3tLVx82qWVtRW7WRQpk2MxyL_W8VgkBZ1-YtWVW6T0hv27p5gflM7g3_ZR6Mz6V4cbQm798rH0W5qsbv-2NVRr_W3qV2bP3xzW3jW7mKCTH55XvYJW4lqlvr6n6cRVW8XRrZR4rdmJTW6sg3bL1G1VwPW4vNS4Y2jlVKNW1b_n618WdJL03q6C1&#10;&#10;Click to follow link." w:history="1">
        <w:r w:rsidR="0039461C" w:rsidRPr="0039461C">
          <w:rPr>
            <w:rFonts w:ascii="Arial" w:eastAsia="Times New Roman" w:hAnsi="Arial" w:cs="Arial"/>
            <w:i/>
            <w:iCs/>
            <w:color w:val="DA291C"/>
            <w:sz w:val="23"/>
            <w:szCs w:val="23"/>
            <w:u w:val="single"/>
          </w:rPr>
          <w:t>Schedule your tour today!</w:t>
        </w:r>
      </w:hyperlink>
    </w:p>
    <w:p w14:paraId="4BF95991" w14:textId="37EDDB0F" w:rsidR="00562608" w:rsidRDefault="00562608" w:rsidP="00A54C3B">
      <w:pPr>
        <w:pStyle w:val="NormalWeb"/>
        <w:spacing w:before="0" w:beforeAutospacing="0" w:after="0" w:afterAutospacing="0"/>
        <w:textAlignment w:val="baseline"/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</w:pPr>
    </w:p>
    <w:p w14:paraId="3AF98E97" w14:textId="12DFFCEB" w:rsidR="00562608" w:rsidRDefault="00562608" w:rsidP="00A54C3B">
      <w:pPr>
        <w:pStyle w:val="NormalWeb"/>
        <w:spacing w:before="0" w:beforeAutospacing="0" w:after="0" w:afterAutospacing="0"/>
        <w:textAlignment w:val="baseline"/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</w:pPr>
    </w:p>
    <w:p w14:paraId="35F6707B" w14:textId="77777777" w:rsidR="00562608" w:rsidRPr="00644512" w:rsidRDefault="00562608" w:rsidP="00A54C3B">
      <w:pPr>
        <w:pStyle w:val="NormalWeb"/>
        <w:spacing w:before="0" w:beforeAutospacing="0" w:after="0" w:afterAutospacing="0"/>
        <w:textAlignment w:val="baseline"/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</w:pPr>
    </w:p>
    <w:p w14:paraId="7F31F0C6" w14:textId="77777777" w:rsidR="00A54C3B" w:rsidRPr="00644512" w:rsidRDefault="00A54C3B" w:rsidP="00A54C3B">
      <w:pPr>
        <w:pStyle w:val="NormalWeb"/>
        <w:spacing w:before="0" w:beforeAutospacing="0" w:after="0" w:afterAutospacing="0"/>
        <w:textAlignment w:val="baseline"/>
        <w:rPr>
          <w:rFonts w:ascii="Source Sans Pro" w:hAnsi="Source Sans Pro"/>
          <w:color w:val="000000" w:themeColor="text1"/>
          <w:sz w:val="21"/>
          <w:szCs w:val="21"/>
        </w:rPr>
      </w:pPr>
      <w:r w:rsidRPr="00644512"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  <w:t>Ross Video Media Contact:</w:t>
      </w:r>
      <w:r w:rsidRPr="00644512">
        <w:rPr>
          <w:rFonts w:ascii="Source Sans Pro" w:hAnsi="Source Sans Pro"/>
          <w:color w:val="000000" w:themeColor="text1"/>
          <w:sz w:val="21"/>
          <w:szCs w:val="21"/>
        </w:rPr>
        <w:br/>
        <w:t>Jan Mills</w:t>
      </w:r>
      <w:r w:rsidRPr="00644512">
        <w:rPr>
          <w:rFonts w:ascii="Source Sans Pro" w:hAnsi="Source Sans Pro"/>
          <w:color w:val="000000" w:themeColor="text1"/>
          <w:sz w:val="21"/>
          <w:szCs w:val="21"/>
        </w:rPr>
        <w:br/>
        <w:t>Director, Marketing Operations</w:t>
      </w:r>
      <w:r w:rsidRPr="00644512">
        <w:rPr>
          <w:rFonts w:ascii="Source Sans Pro" w:hAnsi="Source Sans Pro"/>
          <w:color w:val="000000" w:themeColor="text1"/>
          <w:sz w:val="21"/>
          <w:szCs w:val="21"/>
        </w:rPr>
        <w:br/>
        <w:t>Email: jmills@rossvideo.com</w:t>
      </w:r>
      <w:r w:rsidRPr="00644512">
        <w:rPr>
          <w:rFonts w:ascii="Source Sans Pro" w:hAnsi="Source Sans Pro"/>
          <w:color w:val="000000" w:themeColor="text1"/>
          <w:sz w:val="21"/>
          <w:szCs w:val="21"/>
        </w:rPr>
        <w:br/>
        <w:t>Twitter: @ross_video</w:t>
      </w:r>
      <w:r w:rsidRPr="00644512">
        <w:rPr>
          <w:rFonts w:ascii="Source Sans Pro" w:hAnsi="Source Sans Pro"/>
          <w:color w:val="000000" w:themeColor="text1"/>
          <w:sz w:val="21"/>
          <w:szCs w:val="21"/>
        </w:rPr>
        <w:br/>
      </w:r>
      <w:hyperlink r:id="rId13" w:history="1">
        <w:r w:rsidRPr="00644512">
          <w:rPr>
            <w:rStyle w:val="Hyperlink"/>
            <w:rFonts w:ascii="Source Sans Pro" w:hAnsi="Source Sans Pro"/>
            <w:color w:val="000000" w:themeColor="text1"/>
            <w:sz w:val="21"/>
            <w:szCs w:val="21"/>
            <w:bdr w:val="none" w:sz="0" w:space="0" w:color="auto" w:frame="1"/>
          </w:rPr>
          <w:t>www.rossvideo.com</w:t>
        </w:r>
      </w:hyperlink>
    </w:p>
    <w:p w14:paraId="39EEC98D" w14:textId="77777777" w:rsidR="00A54C3B" w:rsidRDefault="00A54C3B" w:rsidP="00A54C3B"/>
    <w:p w14:paraId="4B1A9D17" w14:textId="77777777" w:rsidR="00A36490" w:rsidRPr="00B81A83" w:rsidRDefault="00A36490" w:rsidP="00B81A83"/>
    <w:sectPr w:rsidR="00A36490" w:rsidRPr="00B81A83" w:rsidSect="00A36490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2034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0E461" w14:textId="77777777" w:rsidR="006E650B" w:rsidRDefault="006E650B" w:rsidP="007A56C0">
      <w:r>
        <w:separator/>
      </w:r>
    </w:p>
  </w:endnote>
  <w:endnote w:type="continuationSeparator" w:id="0">
    <w:p w14:paraId="142D1591" w14:textId="77777777" w:rsidR="006E650B" w:rsidRDefault="006E650B" w:rsidP="007A5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4E9207F-FCDA-DC4C-A6BA-FA08B97ECC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1B5481-CAB9-B54D-B01D-C87242FACA9F}"/>
    <w:embedBold r:id="rId3" w:fontKey="{BAA909F0-A3B5-3944-BA69-7CF8C1508DF1}"/>
    <w:embedItalic r:id="rId4" w:fontKey="{EC2C334A-7EAD-4943-A63E-43370DFBA87D}"/>
    <w:embedBoldItalic r:id="rId5" w:fontKey="{7A1A77D6-ADBB-B849-9DCF-A51FCD551F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BBA5A12-295E-C940-9F66-E2C09DECCBC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63F1EF2-DFC6-0149-B509-5B6CCA0490A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4EE866B-CF39-3748-8438-7EA5814DD2DC}"/>
    <w:embedBold r:id="rId9" w:fontKey="{9F6340C4-C6F8-FC4F-A8F0-161F7E6540B3}"/>
    <w:embedItalic r:id="rId10" w:fontKey="{E106D777-3E6B-E941-BE73-F9B46E1394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A74861B-1455-A542-A543-D68A53D8FEA0}"/>
    <w:embedBold r:id="rId12" w:fontKey="{1698F1F1-3672-D54D-9281-9583547BD4B9}"/>
    <w:embedItalic r:id="rId13" w:fontKey="{4F206520-32C2-034D-9B34-66F092BB5BC4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14" w:fontKey="{174D0E93-8352-4C42-B060-6CC5705FD445}"/>
    <w:embedBold r:id="rId15" w:fontKey="{5319C721-8718-7348-8C2B-47B38FD4FA4F}"/>
    <w:embedItalic r:id="rId16" w:fontKey="{F2026BFB-8778-B349-876D-C2B4B81DACBC}"/>
    <w:embedBoldItalic r:id="rId17" w:fontKey="{E13DAD0D-7575-C149-8EB4-3F90E472B5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DFC86A27-6A98-6C4D-9B70-033DBBBF432C}"/>
    <w:embedBold r:id="rId19" w:fontKey="{EFF93981-A2BE-724F-B868-9E55704648AE}"/>
    <w:embedItalic r:id="rId20" w:fontKey="{96E72A46-8E15-3C44-972E-D516F942B01F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1" w:fontKey="{68BECDB2-7A65-1F4F-8776-4FC30B1B375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2" w:fontKey="{0D99707D-8A2F-C34A-8C5D-4BB5509CC11A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23" w:fontKey="{C71E2937-F62D-994B-A7E3-5D4644F0283A}"/>
    <w:embedBold r:id="rId24" w:fontKey="{E0ADE2E4-8809-0F42-9C19-AC286A6A66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EE121" w14:textId="77777777" w:rsidR="00C47ECC" w:rsidRPr="00CA0F92" w:rsidRDefault="001A5FCC" w:rsidP="001A5FCC">
    <w:pPr>
      <w:pStyle w:val="Footer"/>
      <w:ind w:hanging="144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7FDF28" wp14:editId="28A0E244">
              <wp:simplePos x="0" y="0"/>
              <wp:positionH relativeFrom="page">
                <wp:posOffset>246380</wp:posOffset>
              </wp:positionH>
              <wp:positionV relativeFrom="paragraph">
                <wp:posOffset>116205</wp:posOffset>
              </wp:positionV>
              <wp:extent cx="2626995" cy="350520"/>
              <wp:effectExtent l="0" t="0" r="0" b="0"/>
              <wp:wrapNone/>
              <wp:docPr id="6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2699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3C55CE" w14:textId="77777777" w:rsidR="00C47ECC" w:rsidRPr="001A5FCC" w:rsidRDefault="006E650B" w:rsidP="001A5FCC">
                          <w:pPr>
                            <w:pStyle w:val="Header"/>
                          </w:pPr>
                          <w:sdt>
                            <w:sdtPr>
                              <w:id w:val="-79205533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r w:rsidR="00C47ECC" w:rsidRPr="001A5FCC">
                                <w:fldChar w:fldCharType="begin"/>
                              </w:r>
                              <w:r w:rsidR="00C47ECC" w:rsidRPr="001A5FCC">
                                <w:instrText xml:space="preserve"> PAGE   \* MERGEFORMAT </w:instrText>
                              </w:r>
                              <w:r w:rsidR="00C47ECC" w:rsidRPr="001A5FCC">
                                <w:fldChar w:fldCharType="separate"/>
                              </w:r>
                              <w:r w:rsidR="00C47ECC" w:rsidRPr="001A5FCC">
                                <w:t>1</w:t>
                              </w:r>
                              <w:r w:rsidR="00C47ECC" w:rsidRPr="001A5FCC">
                                <w:rPr>
                                  <w:noProof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76B46E5D" w14:textId="77777777" w:rsidR="00C47ECC" w:rsidRPr="00A87875" w:rsidRDefault="00C47ECC" w:rsidP="001A5FCC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14:paraId="02FADE46" w14:textId="77777777" w:rsidR="00C47ECC" w:rsidRPr="007D6264" w:rsidRDefault="00C47ECC" w:rsidP="001A5FCC">
                          <w:pPr>
                            <w:pStyle w:val="Head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7FDF28" id="_x0000_s1027" style="position:absolute;margin-left:19.4pt;margin-top:9.15pt;width:206.85pt;height:27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" filled="f" stroked="f">
              <v:textbox>
                <w:txbxContent>
                  <w:p w14:paraId="053C55CE" w14:textId="77777777" w:rsidR="00C47ECC" w:rsidRPr="001A5FCC" w:rsidRDefault="00F610FB" w:rsidP="001A5FCC">
                    <w:pPr>
                      <w:pStyle w:val="Header"/>
                    </w:pPr>
                    <w:sdt>
                      <w:sdtPr>
                        <w:id w:val="-792055337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r w:rsidR="00C47ECC" w:rsidRPr="001A5FCC">
                          <w:fldChar w:fldCharType="begin"/>
                        </w:r>
                        <w:r w:rsidR="00C47ECC" w:rsidRPr="001A5FCC">
                          <w:instrText xml:space="preserve"> PAGE   \* MERGEFORMAT </w:instrText>
                        </w:r>
                        <w:r w:rsidR="00C47ECC" w:rsidRPr="001A5FCC">
                          <w:fldChar w:fldCharType="separate"/>
                        </w:r>
                        <w:r w:rsidR="00C47ECC" w:rsidRPr="001A5FCC">
                          <w:t>1</w:t>
                        </w:r>
                        <w:r w:rsidR="00C47ECC" w:rsidRPr="001A5FCC">
                          <w:rPr>
                            <w:noProof/>
                          </w:rPr>
                          <w:fldChar w:fldCharType="end"/>
                        </w:r>
                      </w:sdtContent>
                    </w:sdt>
                  </w:p>
                  <w:p w14:paraId="76B46E5D" w14:textId="77777777" w:rsidR="00C47ECC" w:rsidRPr="00A87875" w:rsidRDefault="00C47ECC" w:rsidP="001A5FCC">
                    <w:pPr>
                      <w:rPr>
                        <w:color w:val="FFFFFF" w:themeColor="background1"/>
                      </w:rPr>
                    </w:pPr>
                  </w:p>
                  <w:p w14:paraId="02FADE46" w14:textId="77777777" w:rsidR="00C47ECC" w:rsidRPr="007D6264" w:rsidRDefault="00C47ECC" w:rsidP="001A5FCC">
                    <w:pPr>
                      <w:pStyle w:val="Header"/>
                      <w:rPr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w:drawing>
        <wp:inline distT="0" distB="0" distL="0" distR="0" wp14:anchorId="3F151149" wp14:editId="2644FB68">
          <wp:extent cx="7775439" cy="950974"/>
          <wp:effectExtent l="0" t="0" r="0" b="190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ception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5439" cy="950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5496B" w14:textId="77777777" w:rsidR="00A36490" w:rsidRDefault="00A36490" w:rsidP="00A36490">
    <w:pPr>
      <w:pStyle w:val="Footer"/>
      <w:ind w:hanging="1440"/>
    </w:pPr>
    <w:r>
      <w:rPr>
        <w:noProof/>
      </w:rPr>
      <w:drawing>
        <wp:inline distT="0" distB="0" distL="0" distR="0" wp14:anchorId="59B2DB58" wp14:editId="3D95B2BC">
          <wp:extent cx="7767140" cy="949960"/>
          <wp:effectExtent l="0" t="0" r="571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ark_8.5_Camera &amp; Robotics Systems 1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4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5E531" w14:textId="77777777" w:rsidR="006E650B" w:rsidRDefault="006E650B" w:rsidP="007A56C0">
      <w:r>
        <w:separator/>
      </w:r>
    </w:p>
  </w:footnote>
  <w:footnote w:type="continuationSeparator" w:id="0">
    <w:p w14:paraId="769D9687" w14:textId="77777777" w:rsidR="006E650B" w:rsidRDefault="006E650B" w:rsidP="007A56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4C777" w14:textId="77777777" w:rsidR="00C47ECC" w:rsidRDefault="001A5FCC" w:rsidP="001A5FCC">
    <w:pPr>
      <w:pStyle w:val="Header"/>
      <w:ind w:hanging="144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A62F" wp14:editId="6B764D49">
              <wp:simplePos x="0" y="0"/>
              <wp:positionH relativeFrom="column">
                <wp:posOffset>2148658</wp:posOffset>
              </wp:positionH>
              <wp:positionV relativeFrom="paragraph">
                <wp:posOffset>195580</wp:posOffset>
              </wp:positionV>
              <wp:extent cx="4114709" cy="645795"/>
              <wp:effectExtent l="0" t="0" r="0" b="0"/>
              <wp:wrapNone/>
              <wp:docPr id="1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709" cy="645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F6A220" w14:textId="77777777" w:rsidR="00C47ECC" w:rsidRPr="001A5FCC" w:rsidRDefault="00A36490" w:rsidP="001A5FCC">
                          <w:pPr>
                            <w:pStyle w:val="Header"/>
                            <w:jc w:val="right"/>
                            <w:rPr>
                              <w:rFonts w:cs="Arial"/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Cs w:val="20"/>
                            </w:rPr>
                            <w:t>TITLE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6AA62F" id="Rectangle 197" o:spid="_x0000_s1026" style="position:absolute;margin-left:169.2pt;margin-top:15.4pt;width:324pt;height:5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" filled="f" stroked="f">
              <v:textbox>
                <w:txbxContent>
                  <w:p w14:paraId="32F6A220" w14:textId="77777777" w:rsidR="00C47ECC" w:rsidRPr="001A5FCC" w:rsidRDefault="00A36490" w:rsidP="001A5FCC">
                    <w:pPr>
                      <w:pStyle w:val="Header"/>
                      <w:jc w:val="right"/>
                      <w:rPr>
                        <w:rFonts w:cs="Arial"/>
                        <w:color w:val="FFFFFF" w:themeColor="background1"/>
                        <w:szCs w:val="20"/>
                      </w:rPr>
                    </w:pPr>
                    <w:r>
                      <w:rPr>
                        <w:rFonts w:cs="Arial"/>
                        <w:b/>
                        <w:bCs/>
                        <w:color w:val="FFFFFF" w:themeColor="background1"/>
                        <w:szCs w:val="20"/>
                      </w:rPr>
                      <w:t>TITLE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13F02" w14:textId="77777777" w:rsidR="00A36490" w:rsidRDefault="00A36490" w:rsidP="00A36490">
    <w:pPr>
      <w:pStyle w:val="Header"/>
      <w:ind w:hanging="1440"/>
    </w:pPr>
    <w:r>
      <w:rPr>
        <w:noProof/>
      </w:rPr>
      <w:drawing>
        <wp:inline distT="0" distB="0" distL="0" distR="0" wp14:anchorId="3F6D8F1C" wp14:editId="69180634">
          <wp:extent cx="7772400" cy="12446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ark_8.5_AcidCam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44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E725BC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407E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823F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06E2D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86E64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5C3E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1AA31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9ACAF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7CEC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C869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553B5C"/>
    <w:multiLevelType w:val="hybridMultilevel"/>
    <w:tmpl w:val="E586C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B0751"/>
    <w:multiLevelType w:val="hybridMultilevel"/>
    <w:tmpl w:val="93EC2F64"/>
    <w:lvl w:ilvl="0" w:tplc="7F80C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AD4ACD"/>
    <w:multiLevelType w:val="hybridMultilevel"/>
    <w:tmpl w:val="10A26DB8"/>
    <w:lvl w:ilvl="0" w:tplc="BF440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1B2A2A"/>
    <w:multiLevelType w:val="hybridMultilevel"/>
    <w:tmpl w:val="AFDE6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A02107"/>
    <w:multiLevelType w:val="hybridMultilevel"/>
    <w:tmpl w:val="49FA8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C96953"/>
    <w:multiLevelType w:val="hybridMultilevel"/>
    <w:tmpl w:val="C35E6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0D2870"/>
    <w:multiLevelType w:val="hybridMultilevel"/>
    <w:tmpl w:val="211EC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99594F"/>
    <w:multiLevelType w:val="hybridMultilevel"/>
    <w:tmpl w:val="EC58B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BB4EBE"/>
    <w:multiLevelType w:val="multilevel"/>
    <w:tmpl w:val="7E0C35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7118B"/>
    <w:multiLevelType w:val="hybridMultilevel"/>
    <w:tmpl w:val="91084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DF6A1D"/>
    <w:multiLevelType w:val="hybridMultilevel"/>
    <w:tmpl w:val="49327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353F8D"/>
    <w:multiLevelType w:val="hybridMultilevel"/>
    <w:tmpl w:val="70D66274"/>
    <w:lvl w:ilvl="0" w:tplc="6E0075D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424585"/>
    <w:multiLevelType w:val="hybridMultilevel"/>
    <w:tmpl w:val="B442C016"/>
    <w:lvl w:ilvl="0" w:tplc="A6B4B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854E96"/>
    <w:multiLevelType w:val="hybridMultilevel"/>
    <w:tmpl w:val="2A0430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1B5D67"/>
    <w:multiLevelType w:val="hybridMultilevel"/>
    <w:tmpl w:val="F364F3D4"/>
    <w:lvl w:ilvl="0" w:tplc="B5FC2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FA4255"/>
    <w:multiLevelType w:val="hybridMultilevel"/>
    <w:tmpl w:val="BFD84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19394C"/>
    <w:multiLevelType w:val="hybridMultilevel"/>
    <w:tmpl w:val="F99A23FC"/>
    <w:lvl w:ilvl="0" w:tplc="DAFE0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1D2914"/>
    <w:multiLevelType w:val="hybridMultilevel"/>
    <w:tmpl w:val="2BF25BFA"/>
    <w:lvl w:ilvl="0" w:tplc="F0361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CE375E"/>
    <w:multiLevelType w:val="hybridMultilevel"/>
    <w:tmpl w:val="E876B054"/>
    <w:lvl w:ilvl="0" w:tplc="6EA07304">
      <w:start w:val="1"/>
      <w:numFmt w:val="decimal"/>
      <w:pStyle w:val="RNHead1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0639D9"/>
    <w:multiLevelType w:val="hybridMultilevel"/>
    <w:tmpl w:val="D3586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FF438F"/>
    <w:multiLevelType w:val="hybridMultilevel"/>
    <w:tmpl w:val="1F9AB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AF2006"/>
    <w:multiLevelType w:val="hybridMultilevel"/>
    <w:tmpl w:val="799CC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6D7F27"/>
    <w:multiLevelType w:val="hybridMultilevel"/>
    <w:tmpl w:val="79CE7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C7764E"/>
    <w:multiLevelType w:val="hybridMultilevel"/>
    <w:tmpl w:val="FC9ECAC0"/>
    <w:lvl w:ilvl="0" w:tplc="B76AF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B72AF0"/>
    <w:multiLevelType w:val="hybridMultilevel"/>
    <w:tmpl w:val="E1D8B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0A6EAC"/>
    <w:multiLevelType w:val="hybridMultilevel"/>
    <w:tmpl w:val="2618E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C515AD"/>
    <w:multiLevelType w:val="hybridMultilevel"/>
    <w:tmpl w:val="66FAE390"/>
    <w:lvl w:ilvl="0" w:tplc="BB681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442EE4"/>
    <w:multiLevelType w:val="hybridMultilevel"/>
    <w:tmpl w:val="36781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6D04FE"/>
    <w:multiLevelType w:val="hybridMultilevel"/>
    <w:tmpl w:val="56160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1003E2"/>
    <w:multiLevelType w:val="hybridMultilevel"/>
    <w:tmpl w:val="68A4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D16EF2"/>
    <w:multiLevelType w:val="hybridMultilevel"/>
    <w:tmpl w:val="EDB86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E13347"/>
    <w:multiLevelType w:val="hybridMultilevel"/>
    <w:tmpl w:val="D466E3E0"/>
    <w:lvl w:ilvl="0" w:tplc="A25E6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965B7"/>
    <w:multiLevelType w:val="hybridMultilevel"/>
    <w:tmpl w:val="D28CDD12"/>
    <w:lvl w:ilvl="0" w:tplc="79D8D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B946F2"/>
    <w:multiLevelType w:val="hybridMultilevel"/>
    <w:tmpl w:val="EB246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C76BC1"/>
    <w:multiLevelType w:val="hybridMultilevel"/>
    <w:tmpl w:val="4AF2ACC2"/>
    <w:lvl w:ilvl="0" w:tplc="06DED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46941"/>
    <w:multiLevelType w:val="hybridMultilevel"/>
    <w:tmpl w:val="7E0C352A"/>
    <w:lvl w:ilvl="0" w:tplc="7F1E3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3227B14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DC4FCF"/>
    <w:multiLevelType w:val="hybridMultilevel"/>
    <w:tmpl w:val="38A691A6"/>
    <w:lvl w:ilvl="0" w:tplc="F4A28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262C29"/>
    <w:multiLevelType w:val="hybridMultilevel"/>
    <w:tmpl w:val="ADAE70B0"/>
    <w:lvl w:ilvl="0" w:tplc="91666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CF3EA2"/>
    <w:multiLevelType w:val="hybridMultilevel"/>
    <w:tmpl w:val="19B23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1D787D"/>
    <w:multiLevelType w:val="hybridMultilevel"/>
    <w:tmpl w:val="CEA88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5E36F8"/>
    <w:multiLevelType w:val="hybridMultilevel"/>
    <w:tmpl w:val="68F04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ED2DD7"/>
    <w:multiLevelType w:val="hybridMultilevel"/>
    <w:tmpl w:val="BEFA1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FD13AF"/>
    <w:multiLevelType w:val="hybridMultilevel"/>
    <w:tmpl w:val="55446F2E"/>
    <w:lvl w:ilvl="0" w:tplc="CA42C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401945">
    <w:abstractNumId w:val="45"/>
  </w:num>
  <w:num w:numId="2" w16cid:durableId="1375082075">
    <w:abstractNumId w:val="11"/>
  </w:num>
  <w:num w:numId="3" w16cid:durableId="1510026618">
    <w:abstractNumId w:val="14"/>
  </w:num>
  <w:num w:numId="4" w16cid:durableId="478886541">
    <w:abstractNumId w:val="50"/>
  </w:num>
  <w:num w:numId="5" w16cid:durableId="411784019">
    <w:abstractNumId w:val="13"/>
  </w:num>
  <w:num w:numId="6" w16cid:durableId="581137189">
    <w:abstractNumId w:val="19"/>
  </w:num>
  <w:num w:numId="7" w16cid:durableId="2083134141">
    <w:abstractNumId w:val="43"/>
  </w:num>
  <w:num w:numId="8" w16cid:durableId="1686446538">
    <w:abstractNumId w:val="32"/>
  </w:num>
  <w:num w:numId="9" w16cid:durableId="1758672076">
    <w:abstractNumId w:val="34"/>
  </w:num>
  <w:num w:numId="10" w16cid:durableId="46733830">
    <w:abstractNumId w:val="39"/>
  </w:num>
  <w:num w:numId="11" w16cid:durableId="1398937051">
    <w:abstractNumId w:val="21"/>
  </w:num>
  <w:num w:numId="12" w16cid:durableId="71200148">
    <w:abstractNumId w:val="35"/>
  </w:num>
  <w:num w:numId="13" w16cid:durableId="401485448">
    <w:abstractNumId w:val="51"/>
  </w:num>
  <w:num w:numId="14" w16cid:durableId="1864131914">
    <w:abstractNumId w:val="37"/>
  </w:num>
  <w:num w:numId="15" w16cid:durableId="875627309">
    <w:abstractNumId w:val="15"/>
  </w:num>
  <w:num w:numId="16" w16cid:durableId="1716388788">
    <w:abstractNumId w:val="40"/>
  </w:num>
  <w:num w:numId="17" w16cid:durableId="1968925361">
    <w:abstractNumId w:val="30"/>
  </w:num>
  <w:num w:numId="18" w16cid:durableId="1840078198">
    <w:abstractNumId w:val="16"/>
  </w:num>
  <w:num w:numId="19" w16cid:durableId="688914929">
    <w:abstractNumId w:val="17"/>
  </w:num>
  <w:num w:numId="20" w16cid:durableId="1706560202">
    <w:abstractNumId w:val="29"/>
  </w:num>
  <w:num w:numId="21" w16cid:durableId="1900937497">
    <w:abstractNumId w:val="20"/>
  </w:num>
  <w:num w:numId="22" w16cid:durableId="2145998699">
    <w:abstractNumId w:val="10"/>
  </w:num>
  <w:num w:numId="23" w16cid:durableId="1580402725">
    <w:abstractNumId w:val="38"/>
  </w:num>
  <w:num w:numId="24" w16cid:durableId="447627834">
    <w:abstractNumId w:val="49"/>
  </w:num>
  <w:num w:numId="25" w16cid:durableId="2132699145">
    <w:abstractNumId w:val="25"/>
  </w:num>
  <w:num w:numId="26" w16cid:durableId="1859348551">
    <w:abstractNumId w:val="48"/>
  </w:num>
  <w:num w:numId="27" w16cid:durableId="1747336246">
    <w:abstractNumId w:val="31"/>
  </w:num>
  <w:num w:numId="28" w16cid:durableId="553202130">
    <w:abstractNumId w:val="12"/>
  </w:num>
  <w:num w:numId="29" w16cid:durableId="272980941">
    <w:abstractNumId w:val="28"/>
  </w:num>
  <w:num w:numId="30" w16cid:durableId="207644982">
    <w:abstractNumId w:val="41"/>
  </w:num>
  <w:num w:numId="31" w16cid:durableId="414858636">
    <w:abstractNumId w:val="27"/>
  </w:num>
  <w:num w:numId="32" w16cid:durableId="1581019115">
    <w:abstractNumId w:val="36"/>
  </w:num>
  <w:num w:numId="33" w16cid:durableId="840269379">
    <w:abstractNumId w:val="33"/>
  </w:num>
  <w:num w:numId="34" w16cid:durableId="802233353">
    <w:abstractNumId w:val="47"/>
  </w:num>
  <w:num w:numId="35" w16cid:durableId="1539125749">
    <w:abstractNumId w:val="52"/>
  </w:num>
  <w:num w:numId="36" w16cid:durableId="437606102">
    <w:abstractNumId w:val="26"/>
  </w:num>
  <w:num w:numId="37" w16cid:durableId="1486511392">
    <w:abstractNumId w:val="24"/>
  </w:num>
  <w:num w:numId="38" w16cid:durableId="1262835141">
    <w:abstractNumId w:val="44"/>
  </w:num>
  <w:num w:numId="39" w16cid:durableId="1741323394">
    <w:abstractNumId w:val="42"/>
  </w:num>
  <w:num w:numId="40" w16cid:durableId="507252117">
    <w:abstractNumId w:val="22"/>
  </w:num>
  <w:num w:numId="41" w16cid:durableId="516625002">
    <w:abstractNumId w:val="46"/>
  </w:num>
  <w:num w:numId="42" w16cid:durableId="117533920">
    <w:abstractNumId w:val="9"/>
  </w:num>
  <w:num w:numId="43" w16cid:durableId="1709522445">
    <w:abstractNumId w:val="7"/>
  </w:num>
  <w:num w:numId="44" w16cid:durableId="1961257353">
    <w:abstractNumId w:val="6"/>
  </w:num>
  <w:num w:numId="45" w16cid:durableId="645553899">
    <w:abstractNumId w:val="5"/>
  </w:num>
  <w:num w:numId="46" w16cid:durableId="1716276777">
    <w:abstractNumId w:val="4"/>
  </w:num>
  <w:num w:numId="47" w16cid:durableId="2032948419">
    <w:abstractNumId w:val="8"/>
  </w:num>
  <w:num w:numId="48" w16cid:durableId="801652258">
    <w:abstractNumId w:val="3"/>
  </w:num>
  <w:num w:numId="49" w16cid:durableId="830829506">
    <w:abstractNumId w:val="2"/>
  </w:num>
  <w:num w:numId="50" w16cid:durableId="1542474580">
    <w:abstractNumId w:val="1"/>
  </w:num>
  <w:num w:numId="51" w16cid:durableId="980109908">
    <w:abstractNumId w:val="0"/>
  </w:num>
  <w:num w:numId="52" w16cid:durableId="142625117">
    <w:abstractNumId w:val="21"/>
  </w:num>
  <w:num w:numId="53" w16cid:durableId="1591159454">
    <w:abstractNumId w:val="23"/>
  </w:num>
  <w:num w:numId="54" w16cid:durableId="1076243703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50"/>
  <w:removePersonalInformation/>
  <w:removeDateAndTime/>
  <w:embedTrueTypeFont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YwMzUyNLU0NDQ0NjZT0lEKTi0uzszPAykwMq4FAKA24fUtAAAA"/>
    <w:docVar w:name="zzmp10NoTrailerPromptID" w:val="OTT_LAW.8980185.2"/>
  </w:docVars>
  <w:rsids>
    <w:rsidRoot w:val="00A54C3B"/>
    <w:rsid w:val="00000E4C"/>
    <w:rsid w:val="00004968"/>
    <w:rsid w:val="00007DEF"/>
    <w:rsid w:val="00011BCC"/>
    <w:rsid w:val="00013A81"/>
    <w:rsid w:val="0002054F"/>
    <w:rsid w:val="000214DE"/>
    <w:rsid w:val="00024E66"/>
    <w:rsid w:val="00031EDC"/>
    <w:rsid w:val="00032E25"/>
    <w:rsid w:val="0004340C"/>
    <w:rsid w:val="00044C18"/>
    <w:rsid w:val="00050F64"/>
    <w:rsid w:val="0005196B"/>
    <w:rsid w:val="000578D3"/>
    <w:rsid w:val="000604BD"/>
    <w:rsid w:val="00061D03"/>
    <w:rsid w:val="0006579F"/>
    <w:rsid w:val="00080553"/>
    <w:rsid w:val="000A0681"/>
    <w:rsid w:val="000A0DA3"/>
    <w:rsid w:val="000A38E5"/>
    <w:rsid w:val="000A431E"/>
    <w:rsid w:val="000A4970"/>
    <w:rsid w:val="000B0F6D"/>
    <w:rsid w:val="000B3AE8"/>
    <w:rsid w:val="000B611B"/>
    <w:rsid w:val="000B700E"/>
    <w:rsid w:val="000C0531"/>
    <w:rsid w:val="000C72E3"/>
    <w:rsid w:val="000D1FCD"/>
    <w:rsid w:val="000D3AA5"/>
    <w:rsid w:val="000E03A2"/>
    <w:rsid w:val="000E0543"/>
    <w:rsid w:val="000E41E1"/>
    <w:rsid w:val="000E7F53"/>
    <w:rsid w:val="000F41BB"/>
    <w:rsid w:val="00100821"/>
    <w:rsid w:val="00101107"/>
    <w:rsid w:val="00105CD7"/>
    <w:rsid w:val="001141A5"/>
    <w:rsid w:val="0012116D"/>
    <w:rsid w:val="00121E01"/>
    <w:rsid w:val="00123BFA"/>
    <w:rsid w:val="0012625A"/>
    <w:rsid w:val="001412C7"/>
    <w:rsid w:val="00142383"/>
    <w:rsid w:val="001431E7"/>
    <w:rsid w:val="001434A3"/>
    <w:rsid w:val="00143BA5"/>
    <w:rsid w:val="00146E70"/>
    <w:rsid w:val="001548CA"/>
    <w:rsid w:val="00154B47"/>
    <w:rsid w:val="00162093"/>
    <w:rsid w:val="001633FD"/>
    <w:rsid w:val="00164DD2"/>
    <w:rsid w:val="00165BB1"/>
    <w:rsid w:val="00166404"/>
    <w:rsid w:val="0017199C"/>
    <w:rsid w:val="00174E28"/>
    <w:rsid w:val="0018015A"/>
    <w:rsid w:val="001823AC"/>
    <w:rsid w:val="00183862"/>
    <w:rsid w:val="00184BF0"/>
    <w:rsid w:val="00194F9D"/>
    <w:rsid w:val="001966E0"/>
    <w:rsid w:val="001A5FCC"/>
    <w:rsid w:val="001A72EB"/>
    <w:rsid w:val="001A781F"/>
    <w:rsid w:val="001B03AE"/>
    <w:rsid w:val="001B65BC"/>
    <w:rsid w:val="001C0433"/>
    <w:rsid w:val="001C1F48"/>
    <w:rsid w:val="001C2F6D"/>
    <w:rsid w:val="001C4741"/>
    <w:rsid w:val="001C4D53"/>
    <w:rsid w:val="001D5D16"/>
    <w:rsid w:val="001E3A5D"/>
    <w:rsid w:val="001E3F70"/>
    <w:rsid w:val="001E5DF9"/>
    <w:rsid w:val="001F359E"/>
    <w:rsid w:val="001F6660"/>
    <w:rsid w:val="001F7D78"/>
    <w:rsid w:val="002009BB"/>
    <w:rsid w:val="0021260B"/>
    <w:rsid w:val="00212AF2"/>
    <w:rsid w:val="002142AC"/>
    <w:rsid w:val="00232316"/>
    <w:rsid w:val="002330C1"/>
    <w:rsid w:val="00250369"/>
    <w:rsid w:val="00257A3D"/>
    <w:rsid w:val="00257A8B"/>
    <w:rsid w:val="002636D9"/>
    <w:rsid w:val="00263C4E"/>
    <w:rsid w:val="00271D97"/>
    <w:rsid w:val="00282D29"/>
    <w:rsid w:val="0028382F"/>
    <w:rsid w:val="00290F35"/>
    <w:rsid w:val="00291362"/>
    <w:rsid w:val="0029231D"/>
    <w:rsid w:val="00293D30"/>
    <w:rsid w:val="002A2B3A"/>
    <w:rsid w:val="002A4499"/>
    <w:rsid w:val="002B1654"/>
    <w:rsid w:val="002B20EC"/>
    <w:rsid w:val="002B3B25"/>
    <w:rsid w:val="002B569C"/>
    <w:rsid w:val="002B6575"/>
    <w:rsid w:val="002B6B74"/>
    <w:rsid w:val="002B6D77"/>
    <w:rsid w:val="002C1C0F"/>
    <w:rsid w:val="002C5A32"/>
    <w:rsid w:val="002C6D73"/>
    <w:rsid w:val="002D455D"/>
    <w:rsid w:val="002D717A"/>
    <w:rsid w:val="002E1257"/>
    <w:rsid w:val="002E1571"/>
    <w:rsid w:val="002E28C3"/>
    <w:rsid w:val="002E412A"/>
    <w:rsid w:val="002E5A17"/>
    <w:rsid w:val="002E717E"/>
    <w:rsid w:val="002F19E2"/>
    <w:rsid w:val="002F62DB"/>
    <w:rsid w:val="002F7A89"/>
    <w:rsid w:val="003009A4"/>
    <w:rsid w:val="00301824"/>
    <w:rsid w:val="00304FD6"/>
    <w:rsid w:val="00304FD8"/>
    <w:rsid w:val="00305081"/>
    <w:rsid w:val="0030532E"/>
    <w:rsid w:val="00310062"/>
    <w:rsid w:val="00314581"/>
    <w:rsid w:val="00321B27"/>
    <w:rsid w:val="003306CA"/>
    <w:rsid w:val="00335554"/>
    <w:rsid w:val="00342766"/>
    <w:rsid w:val="003475CF"/>
    <w:rsid w:val="00351811"/>
    <w:rsid w:val="003549E7"/>
    <w:rsid w:val="0035568B"/>
    <w:rsid w:val="00355A04"/>
    <w:rsid w:val="0035635F"/>
    <w:rsid w:val="003719E0"/>
    <w:rsid w:val="00373430"/>
    <w:rsid w:val="003742A0"/>
    <w:rsid w:val="00374E4A"/>
    <w:rsid w:val="00376F9E"/>
    <w:rsid w:val="00382989"/>
    <w:rsid w:val="00386217"/>
    <w:rsid w:val="0039023E"/>
    <w:rsid w:val="0039461C"/>
    <w:rsid w:val="003B052C"/>
    <w:rsid w:val="003B2147"/>
    <w:rsid w:val="003B2DB9"/>
    <w:rsid w:val="003B6130"/>
    <w:rsid w:val="003B6EE4"/>
    <w:rsid w:val="003B7D2D"/>
    <w:rsid w:val="003C34F6"/>
    <w:rsid w:val="003C7767"/>
    <w:rsid w:val="003D080E"/>
    <w:rsid w:val="003D1756"/>
    <w:rsid w:val="003E492E"/>
    <w:rsid w:val="003E6243"/>
    <w:rsid w:val="003F3031"/>
    <w:rsid w:val="003F5CD0"/>
    <w:rsid w:val="003F69E7"/>
    <w:rsid w:val="003F6C5B"/>
    <w:rsid w:val="003F76BF"/>
    <w:rsid w:val="00407C9E"/>
    <w:rsid w:val="0041426E"/>
    <w:rsid w:val="00425D65"/>
    <w:rsid w:val="00431312"/>
    <w:rsid w:val="00443535"/>
    <w:rsid w:val="00443B8F"/>
    <w:rsid w:val="00444838"/>
    <w:rsid w:val="00444B56"/>
    <w:rsid w:val="004476F3"/>
    <w:rsid w:val="00447B90"/>
    <w:rsid w:val="0045226D"/>
    <w:rsid w:val="00453CCD"/>
    <w:rsid w:val="00453D57"/>
    <w:rsid w:val="00455736"/>
    <w:rsid w:val="00457C9E"/>
    <w:rsid w:val="00462131"/>
    <w:rsid w:val="0046292F"/>
    <w:rsid w:val="0047116D"/>
    <w:rsid w:val="0047629C"/>
    <w:rsid w:val="004766C4"/>
    <w:rsid w:val="004873A2"/>
    <w:rsid w:val="00487AA0"/>
    <w:rsid w:val="0049100D"/>
    <w:rsid w:val="00491F57"/>
    <w:rsid w:val="00493254"/>
    <w:rsid w:val="00494511"/>
    <w:rsid w:val="004A15F5"/>
    <w:rsid w:val="004A173E"/>
    <w:rsid w:val="004B0C9C"/>
    <w:rsid w:val="004B1BA7"/>
    <w:rsid w:val="004B47B9"/>
    <w:rsid w:val="004C0170"/>
    <w:rsid w:val="004C1384"/>
    <w:rsid w:val="004C3974"/>
    <w:rsid w:val="004C52FA"/>
    <w:rsid w:val="004D417E"/>
    <w:rsid w:val="004D62B2"/>
    <w:rsid w:val="004E1B8C"/>
    <w:rsid w:val="004E2DBC"/>
    <w:rsid w:val="004E362A"/>
    <w:rsid w:val="004E5497"/>
    <w:rsid w:val="004E602E"/>
    <w:rsid w:val="004E6DF4"/>
    <w:rsid w:val="004F522B"/>
    <w:rsid w:val="00501F39"/>
    <w:rsid w:val="00502FA9"/>
    <w:rsid w:val="00504480"/>
    <w:rsid w:val="005103F9"/>
    <w:rsid w:val="00511115"/>
    <w:rsid w:val="0051685F"/>
    <w:rsid w:val="0052257F"/>
    <w:rsid w:val="00524154"/>
    <w:rsid w:val="005256B8"/>
    <w:rsid w:val="005308EB"/>
    <w:rsid w:val="0054762C"/>
    <w:rsid w:val="00551227"/>
    <w:rsid w:val="00553A8C"/>
    <w:rsid w:val="005546A0"/>
    <w:rsid w:val="00555A1C"/>
    <w:rsid w:val="00555F63"/>
    <w:rsid w:val="005569CD"/>
    <w:rsid w:val="00560573"/>
    <w:rsid w:val="00562608"/>
    <w:rsid w:val="0056315C"/>
    <w:rsid w:val="0056437F"/>
    <w:rsid w:val="00575AF5"/>
    <w:rsid w:val="00576F08"/>
    <w:rsid w:val="00587F37"/>
    <w:rsid w:val="00590A03"/>
    <w:rsid w:val="00594F07"/>
    <w:rsid w:val="005A76E1"/>
    <w:rsid w:val="005B4E23"/>
    <w:rsid w:val="005B6BE8"/>
    <w:rsid w:val="005C16D4"/>
    <w:rsid w:val="005C4534"/>
    <w:rsid w:val="005C6007"/>
    <w:rsid w:val="005C776D"/>
    <w:rsid w:val="005C7D70"/>
    <w:rsid w:val="005D7325"/>
    <w:rsid w:val="005E6F49"/>
    <w:rsid w:val="0060071F"/>
    <w:rsid w:val="006030E1"/>
    <w:rsid w:val="0060676F"/>
    <w:rsid w:val="00606C36"/>
    <w:rsid w:val="0061695F"/>
    <w:rsid w:val="0061714D"/>
    <w:rsid w:val="006210AE"/>
    <w:rsid w:val="00621825"/>
    <w:rsid w:val="00622DA2"/>
    <w:rsid w:val="00627FFD"/>
    <w:rsid w:val="00635D34"/>
    <w:rsid w:val="00641EC4"/>
    <w:rsid w:val="00650895"/>
    <w:rsid w:val="006515CD"/>
    <w:rsid w:val="00653FBC"/>
    <w:rsid w:val="00654A1B"/>
    <w:rsid w:val="0065759D"/>
    <w:rsid w:val="00657B63"/>
    <w:rsid w:val="00661EFA"/>
    <w:rsid w:val="00663660"/>
    <w:rsid w:val="006636F8"/>
    <w:rsid w:val="00667A08"/>
    <w:rsid w:val="00670A74"/>
    <w:rsid w:val="006713B4"/>
    <w:rsid w:val="006774A9"/>
    <w:rsid w:val="00692102"/>
    <w:rsid w:val="00693923"/>
    <w:rsid w:val="00694721"/>
    <w:rsid w:val="00694C6A"/>
    <w:rsid w:val="006B4208"/>
    <w:rsid w:val="006B510D"/>
    <w:rsid w:val="006C0061"/>
    <w:rsid w:val="006C2A18"/>
    <w:rsid w:val="006C7061"/>
    <w:rsid w:val="006D1E1E"/>
    <w:rsid w:val="006E0866"/>
    <w:rsid w:val="006E5B41"/>
    <w:rsid w:val="006E650B"/>
    <w:rsid w:val="006E71F7"/>
    <w:rsid w:val="006F1068"/>
    <w:rsid w:val="006F76DF"/>
    <w:rsid w:val="00701CC2"/>
    <w:rsid w:val="0070706A"/>
    <w:rsid w:val="00710A47"/>
    <w:rsid w:val="00711288"/>
    <w:rsid w:val="007119D4"/>
    <w:rsid w:val="00712FEE"/>
    <w:rsid w:val="007208E9"/>
    <w:rsid w:val="007269C0"/>
    <w:rsid w:val="007273CC"/>
    <w:rsid w:val="0073145C"/>
    <w:rsid w:val="00733520"/>
    <w:rsid w:val="00734894"/>
    <w:rsid w:val="00735A80"/>
    <w:rsid w:val="00743998"/>
    <w:rsid w:val="00744089"/>
    <w:rsid w:val="007443B3"/>
    <w:rsid w:val="0074729D"/>
    <w:rsid w:val="0075078C"/>
    <w:rsid w:val="00750F60"/>
    <w:rsid w:val="007526F9"/>
    <w:rsid w:val="007544D4"/>
    <w:rsid w:val="007555F2"/>
    <w:rsid w:val="00760408"/>
    <w:rsid w:val="00764B1B"/>
    <w:rsid w:val="00766DDD"/>
    <w:rsid w:val="007741A4"/>
    <w:rsid w:val="00777FF0"/>
    <w:rsid w:val="00780DDA"/>
    <w:rsid w:val="00782063"/>
    <w:rsid w:val="00782CE2"/>
    <w:rsid w:val="00784244"/>
    <w:rsid w:val="0078589E"/>
    <w:rsid w:val="00794ADB"/>
    <w:rsid w:val="007955A0"/>
    <w:rsid w:val="0079592A"/>
    <w:rsid w:val="007A4A51"/>
    <w:rsid w:val="007A56C0"/>
    <w:rsid w:val="007A5880"/>
    <w:rsid w:val="007B34DA"/>
    <w:rsid w:val="007B3972"/>
    <w:rsid w:val="007C07B4"/>
    <w:rsid w:val="007C5019"/>
    <w:rsid w:val="007C768A"/>
    <w:rsid w:val="007D2CF9"/>
    <w:rsid w:val="007D606C"/>
    <w:rsid w:val="007D6264"/>
    <w:rsid w:val="007D7A34"/>
    <w:rsid w:val="007E2ECA"/>
    <w:rsid w:val="007E4B5F"/>
    <w:rsid w:val="007F4401"/>
    <w:rsid w:val="007F54CE"/>
    <w:rsid w:val="00802CF1"/>
    <w:rsid w:val="008123F2"/>
    <w:rsid w:val="00813134"/>
    <w:rsid w:val="008139E7"/>
    <w:rsid w:val="00821DF3"/>
    <w:rsid w:val="008238CA"/>
    <w:rsid w:val="0082535F"/>
    <w:rsid w:val="0083148D"/>
    <w:rsid w:val="008318BC"/>
    <w:rsid w:val="0083729B"/>
    <w:rsid w:val="00843891"/>
    <w:rsid w:val="008466B7"/>
    <w:rsid w:val="0085250E"/>
    <w:rsid w:val="00853D9D"/>
    <w:rsid w:val="008549B5"/>
    <w:rsid w:val="00855327"/>
    <w:rsid w:val="00856EA3"/>
    <w:rsid w:val="008601A2"/>
    <w:rsid w:val="0086198F"/>
    <w:rsid w:val="00862596"/>
    <w:rsid w:val="008659B8"/>
    <w:rsid w:val="0086619C"/>
    <w:rsid w:val="00866A83"/>
    <w:rsid w:val="00867699"/>
    <w:rsid w:val="00871C18"/>
    <w:rsid w:val="0087590C"/>
    <w:rsid w:val="008873D5"/>
    <w:rsid w:val="00890BCD"/>
    <w:rsid w:val="00891076"/>
    <w:rsid w:val="0089120F"/>
    <w:rsid w:val="00891850"/>
    <w:rsid w:val="00891960"/>
    <w:rsid w:val="008A2DA4"/>
    <w:rsid w:val="008B032C"/>
    <w:rsid w:val="008B47A5"/>
    <w:rsid w:val="008C0D04"/>
    <w:rsid w:val="008C700F"/>
    <w:rsid w:val="008D73FA"/>
    <w:rsid w:val="00901D57"/>
    <w:rsid w:val="009050B4"/>
    <w:rsid w:val="0090516D"/>
    <w:rsid w:val="0091258B"/>
    <w:rsid w:val="00912EB4"/>
    <w:rsid w:val="00927782"/>
    <w:rsid w:val="009337A8"/>
    <w:rsid w:val="0093684F"/>
    <w:rsid w:val="009450B0"/>
    <w:rsid w:val="00946B0C"/>
    <w:rsid w:val="00951B70"/>
    <w:rsid w:val="00952320"/>
    <w:rsid w:val="00954D9C"/>
    <w:rsid w:val="00955F93"/>
    <w:rsid w:val="009619CF"/>
    <w:rsid w:val="0096205E"/>
    <w:rsid w:val="00962BC3"/>
    <w:rsid w:val="00962FB1"/>
    <w:rsid w:val="00963E8F"/>
    <w:rsid w:val="00964E7F"/>
    <w:rsid w:val="00967265"/>
    <w:rsid w:val="00972352"/>
    <w:rsid w:val="0097657F"/>
    <w:rsid w:val="009778DD"/>
    <w:rsid w:val="009815C4"/>
    <w:rsid w:val="00983835"/>
    <w:rsid w:val="00985D34"/>
    <w:rsid w:val="00987F52"/>
    <w:rsid w:val="00991040"/>
    <w:rsid w:val="009931C6"/>
    <w:rsid w:val="00995A1C"/>
    <w:rsid w:val="009A10CF"/>
    <w:rsid w:val="009A5FD8"/>
    <w:rsid w:val="009B0865"/>
    <w:rsid w:val="009B7441"/>
    <w:rsid w:val="009C1B0B"/>
    <w:rsid w:val="009C657D"/>
    <w:rsid w:val="009C7E1A"/>
    <w:rsid w:val="009C7EFB"/>
    <w:rsid w:val="009D54C0"/>
    <w:rsid w:val="009D6CD6"/>
    <w:rsid w:val="009D7F55"/>
    <w:rsid w:val="009E08EE"/>
    <w:rsid w:val="009E1B4A"/>
    <w:rsid w:val="009E2189"/>
    <w:rsid w:val="009E316C"/>
    <w:rsid w:val="009E4E01"/>
    <w:rsid w:val="009F0FC7"/>
    <w:rsid w:val="009F18D2"/>
    <w:rsid w:val="009F50E0"/>
    <w:rsid w:val="009F566E"/>
    <w:rsid w:val="009F7223"/>
    <w:rsid w:val="009F7E97"/>
    <w:rsid w:val="00A00848"/>
    <w:rsid w:val="00A05021"/>
    <w:rsid w:val="00A06696"/>
    <w:rsid w:val="00A1398F"/>
    <w:rsid w:val="00A20030"/>
    <w:rsid w:val="00A23BB6"/>
    <w:rsid w:val="00A24297"/>
    <w:rsid w:val="00A2623E"/>
    <w:rsid w:val="00A35610"/>
    <w:rsid w:val="00A35643"/>
    <w:rsid w:val="00A36490"/>
    <w:rsid w:val="00A37948"/>
    <w:rsid w:val="00A400EC"/>
    <w:rsid w:val="00A40A9D"/>
    <w:rsid w:val="00A5303E"/>
    <w:rsid w:val="00A54C3B"/>
    <w:rsid w:val="00A60416"/>
    <w:rsid w:val="00A61086"/>
    <w:rsid w:val="00A61F09"/>
    <w:rsid w:val="00A7745D"/>
    <w:rsid w:val="00A822BB"/>
    <w:rsid w:val="00A85622"/>
    <w:rsid w:val="00A85D94"/>
    <w:rsid w:val="00A87875"/>
    <w:rsid w:val="00A87A0A"/>
    <w:rsid w:val="00A95D68"/>
    <w:rsid w:val="00AA532D"/>
    <w:rsid w:val="00AA6F73"/>
    <w:rsid w:val="00AB3144"/>
    <w:rsid w:val="00AB40FC"/>
    <w:rsid w:val="00AC12C2"/>
    <w:rsid w:val="00AC2D3C"/>
    <w:rsid w:val="00AC4C91"/>
    <w:rsid w:val="00AC6EA4"/>
    <w:rsid w:val="00AD6FDA"/>
    <w:rsid w:val="00AE472A"/>
    <w:rsid w:val="00AE54F7"/>
    <w:rsid w:val="00AF3E35"/>
    <w:rsid w:val="00B01560"/>
    <w:rsid w:val="00B12774"/>
    <w:rsid w:val="00B13282"/>
    <w:rsid w:val="00B20A81"/>
    <w:rsid w:val="00B2605C"/>
    <w:rsid w:val="00B2785D"/>
    <w:rsid w:val="00B3184A"/>
    <w:rsid w:val="00B330EE"/>
    <w:rsid w:val="00B35A13"/>
    <w:rsid w:val="00B400A2"/>
    <w:rsid w:val="00B41EAE"/>
    <w:rsid w:val="00B4782C"/>
    <w:rsid w:val="00B53B14"/>
    <w:rsid w:val="00B612E3"/>
    <w:rsid w:val="00B67B45"/>
    <w:rsid w:val="00B743E8"/>
    <w:rsid w:val="00B74AF0"/>
    <w:rsid w:val="00B75F3F"/>
    <w:rsid w:val="00B76483"/>
    <w:rsid w:val="00B7698D"/>
    <w:rsid w:val="00B8198D"/>
    <w:rsid w:val="00B81A83"/>
    <w:rsid w:val="00B85DE1"/>
    <w:rsid w:val="00B942DA"/>
    <w:rsid w:val="00BA20B8"/>
    <w:rsid w:val="00BA7B66"/>
    <w:rsid w:val="00BB32BB"/>
    <w:rsid w:val="00BB6439"/>
    <w:rsid w:val="00BB748F"/>
    <w:rsid w:val="00BB7549"/>
    <w:rsid w:val="00BC782A"/>
    <w:rsid w:val="00BD1B77"/>
    <w:rsid w:val="00BD32CF"/>
    <w:rsid w:val="00BD7923"/>
    <w:rsid w:val="00BE2ED9"/>
    <w:rsid w:val="00BE6A65"/>
    <w:rsid w:val="00BF319F"/>
    <w:rsid w:val="00BF76A3"/>
    <w:rsid w:val="00C05338"/>
    <w:rsid w:val="00C056F9"/>
    <w:rsid w:val="00C05FA9"/>
    <w:rsid w:val="00C0645C"/>
    <w:rsid w:val="00C07BAE"/>
    <w:rsid w:val="00C16E22"/>
    <w:rsid w:val="00C271F5"/>
    <w:rsid w:val="00C33C7D"/>
    <w:rsid w:val="00C404F9"/>
    <w:rsid w:val="00C40A52"/>
    <w:rsid w:val="00C41039"/>
    <w:rsid w:val="00C43AC2"/>
    <w:rsid w:val="00C43D1E"/>
    <w:rsid w:val="00C46942"/>
    <w:rsid w:val="00C47ECC"/>
    <w:rsid w:val="00C50177"/>
    <w:rsid w:val="00C529F2"/>
    <w:rsid w:val="00C53A11"/>
    <w:rsid w:val="00C558A6"/>
    <w:rsid w:val="00C60F98"/>
    <w:rsid w:val="00C64AE7"/>
    <w:rsid w:val="00C66B8C"/>
    <w:rsid w:val="00C76D87"/>
    <w:rsid w:val="00C927A4"/>
    <w:rsid w:val="00C93DBB"/>
    <w:rsid w:val="00CA0F92"/>
    <w:rsid w:val="00CA1CBF"/>
    <w:rsid w:val="00CA20B3"/>
    <w:rsid w:val="00CA4853"/>
    <w:rsid w:val="00CA7E11"/>
    <w:rsid w:val="00CB0423"/>
    <w:rsid w:val="00CB5DD1"/>
    <w:rsid w:val="00CB66C7"/>
    <w:rsid w:val="00CB77CC"/>
    <w:rsid w:val="00CC1D00"/>
    <w:rsid w:val="00CC7A1D"/>
    <w:rsid w:val="00CD29AC"/>
    <w:rsid w:val="00CD3EE9"/>
    <w:rsid w:val="00CD53E6"/>
    <w:rsid w:val="00CD7B1B"/>
    <w:rsid w:val="00CD7F8F"/>
    <w:rsid w:val="00D001A3"/>
    <w:rsid w:val="00D01D28"/>
    <w:rsid w:val="00D05250"/>
    <w:rsid w:val="00D062C9"/>
    <w:rsid w:val="00D103AE"/>
    <w:rsid w:val="00D11179"/>
    <w:rsid w:val="00D1210B"/>
    <w:rsid w:val="00D17823"/>
    <w:rsid w:val="00D22510"/>
    <w:rsid w:val="00D23121"/>
    <w:rsid w:val="00D24733"/>
    <w:rsid w:val="00D341FE"/>
    <w:rsid w:val="00D36737"/>
    <w:rsid w:val="00D44EF3"/>
    <w:rsid w:val="00D50A83"/>
    <w:rsid w:val="00D53702"/>
    <w:rsid w:val="00D60EC6"/>
    <w:rsid w:val="00D63923"/>
    <w:rsid w:val="00D7178B"/>
    <w:rsid w:val="00D728CE"/>
    <w:rsid w:val="00D7457C"/>
    <w:rsid w:val="00D761A4"/>
    <w:rsid w:val="00D831D1"/>
    <w:rsid w:val="00D84307"/>
    <w:rsid w:val="00D87B07"/>
    <w:rsid w:val="00D90C0D"/>
    <w:rsid w:val="00D912CA"/>
    <w:rsid w:val="00D918B4"/>
    <w:rsid w:val="00D918CE"/>
    <w:rsid w:val="00D91D48"/>
    <w:rsid w:val="00D9230C"/>
    <w:rsid w:val="00D92522"/>
    <w:rsid w:val="00D93FA5"/>
    <w:rsid w:val="00D95D3E"/>
    <w:rsid w:val="00DA3617"/>
    <w:rsid w:val="00DB1371"/>
    <w:rsid w:val="00DB357E"/>
    <w:rsid w:val="00DC1B35"/>
    <w:rsid w:val="00DC6B03"/>
    <w:rsid w:val="00DD0777"/>
    <w:rsid w:val="00DD0EBE"/>
    <w:rsid w:val="00DD14B0"/>
    <w:rsid w:val="00DD4343"/>
    <w:rsid w:val="00DD4F34"/>
    <w:rsid w:val="00DE2D49"/>
    <w:rsid w:val="00DE34C7"/>
    <w:rsid w:val="00DF3418"/>
    <w:rsid w:val="00DF674F"/>
    <w:rsid w:val="00DF719F"/>
    <w:rsid w:val="00DF7276"/>
    <w:rsid w:val="00E12354"/>
    <w:rsid w:val="00E1261E"/>
    <w:rsid w:val="00E1707C"/>
    <w:rsid w:val="00E2099D"/>
    <w:rsid w:val="00E26786"/>
    <w:rsid w:val="00E26F4B"/>
    <w:rsid w:val="00E32C65"/>
    <w:rsid w:val="00E3364B"/>
    <w:rsid w:val="00E33658"/>
    <w:rsid w:val="00E358C0"/>
    <w:rsid w:val="00E35F7D"/>
    <w:rsid w:val="00E373BA"/>
    <w:rsid w:val="00E434E0"/>
    <w:rsid w:val="00E46798"/>
    <w:rsid w:val="00E4705E"/>
    <w:rsid w:val="00E471A4"/>
    <w:rsid w:val="00E5256D"/>
    <w:rsid w:val="00E570EC"/>
    <w:rsid w:val="00E60130"/>
    <w:rsid w:val="00E64F47"/>
    <w:rsid w:val="00E6566D"/>
    <w:rsid w:val="00E8107C"/>
    <w:rsid w:val="00E82ED5"/>
    <w:rsid w:val="00E83C38"/>
    <w:rsid w:val="00E84F93"/>
    <w:rsid w:val="00E87160"/>
    <w:rsid w:val="00E87AF0"/>
    <w:rsid w:val="00E87DBD"/>
    <w:rsid w:val="00E92C1B"/>
    <w:rsid w:val="00E9325F"/>
    <w:rsid w:val="00E934E8"/>
    <w:rsid w:val="00E97CCB"/>
    <w:rsid w:val="00EA0E6A"/>
    <w:rsid w:val="00EA4C95"/>
    <w:rsid w:val="00EB1161"/>
    <w:rsid w:val="00EB33D0"/>
    <w:rsid w:val="00EB3A73"/>
    <w:rsid w:val="00EB7066"/>
    <w:rsid w:val="00EC0EEA"/>
    <w:rsid w:val="00EC29B6"/>
    <w:rsid w:val="00EC56C2"/>
    <w:rsid w:val="00EC5C10"/>
    <w:rsid w:val="00ED10F3"/>
    <w:rsid w:val="00ED1247"/>
    <w:rsid w:val="00EE4F7A"/>
    <w:rsid w:val="00EF1105"/>
    <w:rsid w:val="00EF22BF"/>
    <w:rsid w:val="00F02994"/>
    <w:rsid w:val="00F04A1B"/>
    <w:rsid w:val="00F04DA0"/>
    <w:rsid w:val="00F054F2"/>
    <w:rsid w:val="00F05E18"/>
    <w:rsid w:val="00F105F4"/>
    <w:rsid w:val="00F109A2"/>
    <w:rsid w:val="00F14573"/>
    <w:rsid w:val="00F16446"/>
    <w:rsid w:val="00F237DE"/>
    <w:rsid w:val="00F24437"/>
    <w:rsid w:val="00F31649"/>
    <w:rsid w:val="00F33163"/>
    <w:rsid w:val="00F3381D"/>
    <w:rsid w:val="00F34505"/>
    <w:rsid w:val="00F35AC2"/>
    <w:rsid w:val="00F433B4"/>
    <w:rsid w:val="00F45172"/>
    <w:rsid w:val="00F47A70"/>
    <w:rsid w:val="00F52BA4"/>
    <w:rsid w:val="00F610FB"/>
    <w:rsid w:val="00F6243E"/>
    <w:rsid w:val="00F65114"/>
    <w:rsid w:val="00F66A71"/>
    <w:rsid w:val="00F67A00"/>
    <w:rsid w:val="00F729D1"/>
    <w:rsid w:val="00F746C9"/>
    <w:rsid w:val="00F82044"/>
    <w:rsid w:val="00F84A3D"/>
    <w:rsid w:val="00F93F26"/>
    <w:rsid w:val="00F94275"/>
    <w:rsid w:val="00F9439D"/>
    <w:rsid w:val="00F97777"/>
    <w:rsid w:val="00FA229A"/>
    <w:rsid w:val="00FB242A"/>
    <w:rsid w:val="00FB3159"/>
    <w:rsid w:val="00FB4E02"/>
    <w:rsid w:val="00FC0669"/>
    <w:rsid w:val="00FC28EA"/>
    <w:rsid w:val="00FC32B1"/>
    <w:rsid w:val="00FC4003"/>
    <w:rsid w:val="00FD5CAC"/>
    <w:rsid w:val="00FE30B7"/>
    <w:rsid w:val="00FE3187"/>
    <w:rsid w:val="00FE344C"/>
    <w:rsid w:val="00FE46F4"/>
    <w:rsid w:val="00FE4AF4"/>
    <w:rsid w:val="00FF1C61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918E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54C3B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7"/>
    <w:qFormat/>
    <w:rsid w:val="009F18D2"/>
    <w:pPr>
      <w:spacing w:after="160" w:line="312" w:lineRule="atLeast"/>
      <w:outlineLvl w:val="0"/>
    </w:pPr>
    <w:rPr>
      <w:rFonts w:ascii="Open Sans" w:eastAsia="Times New Roman" w:hAnsi="Open Sans" w:cs="Arial"/>
      <w:caps/>
      <w:color w:val="DA291C" w:themeColor="accent1"/>
      <w:kern w:val="36"/>
      <w:sz w:val="36"/>
      <w:szCs w:val="36"/>
      <w:lang w:eastAsia="en-CA"/>
    </w:rPr>
  </w:style>
  <w:style w:type="paragraph" w:styleId="Heading2">
    <w:name w:val="heading 2"/>
    <w:basedOn w:val="Heading1"/>
    <w:next w:val="Normal"/>
    <w:link w:val="Heading2Char"/>
    <w:uiPriority w:val="8"/>
    <w:qFormat/>
    <w:rsid w:val="00594F07"/>
    <w:pPr>
      <w:spacing w:after="120"/>
      <w:outlineLvl w:val="1"/>
    </w:pPr>
    <w:rPr>
      <w:b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D7178B"/>
    <w:pPr>
      <w:spacing w:before="200" w:after="160" w:line="259" w:lineRule="auto"/>
      <w:ind w:firstLine="357"/>
      <w:outlineLvl w:val="2"/>
    </w:pPr>
    <w:rPr>
      <w:rFonts w:ascii="Open Sans" w:hAnsi="Open Sans" w:cs="Arial"/>
      <w:b/>
      <w:bCs/>
      <w:caps/>
      <w:szCs w:val="22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D7178B"/>
    <w:pPr>
      <w:outlineLvl w:val="3"/>
    </w:pPr>
    <w:rPr>
      <w:caps w:val="0"/>
      <w:smallCaps/>
      <w:color w:val="000000" w:themeColor="text1"/>
      <w:sz w:val="22"/>
    </w:rPr>
  </w:style>
  <w:style w:type="paragraph" w:styleId="Heading5">
    <w:name w:val="heading 5"/>
    <w:basedOn w:val="Heading4"/>
    <w:next w:val="Normal"/>
    <w:link w:val="Heading5Char"/>
    <w:uiPriority w:val="9"/>
    <w:semiHidden/>
    <w:qFormat/>
    <w:rsid w:val="00D7178B"/>
    <w:pPr>
      <w:ind w:left="360" w:firstLine="0"/>
      <w:outlineLvl w:val="4"/>
    </w:pPr>
    <w:rPr>
      <w:caps/>
      <w:smallCaps w:val="0"/>
      <w:sz w:val="20"/>
      <w:lang w:eastAsia="en-CA"/>
    </w:rPr>
  </w:style>
  <w:style w:type="paragraph" w:styleId="Heading6">
    <w:name w:val="heading 6"/>
    <w:basedOn w:val="Heading5"/>
    <w:next w:val="Normal"/>
    <w:link w:val="Heading6Char"/>
    <w:uiPriority w:val="9"/>
    <w:semiHidden/>
    <w:qFormat/>
    <w:rsid w:val="00D7178B"/>
    <w:pPr>
      <w:keepNext/>
      <w:keepLines/>
      <w:spacing w:before="40" w:after="0"/>
      <w:outlineLvl w:val="5"/>
    </w:pPr>
    <w:rPr>
      <w:rFonts w:eastAsiaTheme="majorEastAsia" w:cstheme="majorBidi"/>
      <w:b w:val="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F18D2"/>
    <w:pPr>
      <w:keepNext/>
      <w:keepLines/>
      <w:spacing w:before="40" w:line="259" w:lineRule="auto"/>
      <w:outlineLvl w:val="6"/>
    </w:pPr>
    <w:rPr>
      <w:rFonts w:ascii="Open Sans" w:eastAsiaTheme="majorEastAsia" w:hAnsi="Open Sans" w:cstheme="majorBidi"/>
      <w:i/>
      <w:iCs/>
      <w:color w:val="6C140E" w:themeColor="accent1" w:themeShade="7F"/>
      <w:sz w:val="2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931C6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931C6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CD6"/>
    <w:pPr>
      <w:numPr>
        <w:numId w:val="11"/>
      </w:numPr>
      <w:spacing w:before="120" w:after="120"/>
      <w:ind w:left="714" w:hanging="357"/>
    </w:pPr>
    <w:rPr>
      <w:rFonts w:ascii="Open Sans" w:hAnsi="Open Sans" w:cs="Arial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7"/>
    <w:rsid w:val="00013A81"/>
    <w:rPr>
      <w:rFonts w:ascii="Open Sans" w:eastAsia="Times New Roman" w:hAnsi="Open Sans" w:cs="Arial"/>
      <w:caps/>
      <w:color w:val="DA291C" w:themeColor="accent1"/>
      <w:kern w:val="36"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D7178B"/>
    <w:rPr>
      <w:rFonts w:ascii="Montserrat" w:hAnsi="Montserrat" w:cs="Arial"/>
      <w:b/>
      <w:bCs/>
      <w:caps/>
      <w:sz w:val="24"/>
    </w:rPr>
  </w:style>
  <w:style w:type="paragraph" w:styleId="NormalWeb">
    <w:name w:val="Normal (Web)"/>
    <w:basedOn w:val="Normal"/>
    <w:uiPriority w:val="99"/>
    <w:semiHidden/>
    <w:unhideWhenUsed/>
    <w:rsid w:val="003829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styleId="Hyperlink">
    <w:name w:val="Hyperlink"/>
    <w:basedOn w:val="DefaultParagraphFont"/>
    <w:uiPriority w:val="99"/>
    <w:unhideWhenUsed/>
    <w:rsid w:val="0038298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8"/>
    <w:rsid w:val="00013A81"/>
    <w:rPr>
      <w:rFonts w:ascii="Open Sans" w:eastAsia="Times New Roman" w:hAnsi="Open Sans" w:cs="Arial"/>
      <w:b/>
      <w:caps/>
      <w:color w:val="DA291C" w:themeColor="accent1"/>
      <w:kern w:val="36"/>
      <w:sz w:val="28"/>
      <w:szCs w:val="28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7A56C0"/>
    <w:pPr>
      <w:tabs>
        <w:tab w:val="center" w:pos="4680"/>
        <w:tab w:val="right" w:pos="9360"/>
      </w:tabs>
    </w:pPr>
    <w:rPr>
      <w:rFonts w:ascii="Open Sans" w:hAnsi="Open Sans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A56C0"/>
  </w:style>
  <w:style w:type="paragraph" w:styleId="Footer">
    <w:name w:val="footer"/>
    <w:basedOn w:val="Normal"/>
    <w:link w:val="FooterChar"/>
    <w:uiPriority w:val="99"/>
    <w:unhideWhenUsed/>
    <w:rsid w:val="007A56C0"/>
    <w:pPr>
      <w:tabs>
        <w:tab w:val="center" w:pos="4680"/>
        <w:tab w:val="right" w:pos="9360"/>
      </w:tabs>
    </w:pPr>
    <w:rPr>
      <w:rFonts w:ascii="Open Sans" w:hAnsi="Open Sans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56C0"/>
  </w:style>
  <w:style w:type="paragraph" w:styleId="BalloonText">
    <w:name w:val="Balloon Text"/>
    <w:basedOn w:val="Normal"/>
    <w:link w:val="BalloonTextChar"/>
    <w:uiPriority w:val="99"/>
    <w:semiHidden/>
    <w:unhideWhenUsed/>
    <w:rsid w:val="00BB64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439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9F18D2"/>
    <w:pPr>
      <w:keepNext/>
      <w:keepLines/>
      <w:spacing w:before="480" w:after="0" w:line="276" w:lineRule="auto"/>
      <w:outlineLvl w:val="9"/>
    </w:pPr>
    <w:rPr>
      <w:rFonts w:eastAsiaTheme="majorEastAsia" w:cstheme="majorBidi"/>
      <w:bCs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E6A65"/>
    <w:pPr>
      <w:tabs>
        <w:tab w:val="right" w:leader="dot" w:pos="9350"/>
      </w:tabs>
      <w:spacing w:after="40"/>
    </w:pPr>
    <w:rPr>
      <w:rFonts w:ascii="Open Sans" w:hAnsi="Open Sans"/>
      <w:b/>
      <w:noProof/>
      <w:color w:val="DA291C" w:themeColor="accent1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412C7"/>
    <w:pPr>
      <w:tabs>
        <w:tab w:val="right" w:leader="dot" w:pos="9350"/>
      </w:tabs>
      <w:spacing w:after="40"/>
      <w:ind w:left="221"/>
    </w:pPr>
    <w:rPr>
      <w:rFonts w:ascii="Open Sans" w:hAnsi="Open Sans"/>
      <w:noProof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3A81"/>
    <w:rPr>
      <w:rFonts w:ascii="Open Sans" w:hAnsi="Open Sans" w:cs="Arial"/>
      <w:b/>
      <w:bCs/>
      <w:smallCaps/>
      <w:color w:val="000000" w:themeColor="text1"/>
    </w:rPr>
  </w:style>
  <w:style w:type="paragraph" w:customStyle="1" w:styleId="RNbullet1">
    <w:name w:val="RN_bullet1"/>
    <w:basedOn w:val="PlainText"/>
    <w:rsid w:val="002E717E"/>
    <w:pPr>
      <w:spacing w:after="240"/>
    </w:pPr>
    <w:rPr>
      <w:rFonts w:asciiTheme="minorHAnsi" w:hAnsiTheme="minorHAnsi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717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717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D7325"/>
    <w:pPr>
      <w:spacing w:before="200" w:after="160" w:line="259" w:lineRule="auto"/>
      <w:ind w:left="864" w:right="864"/>
      <w:jc w:val="center"/>
    </w:pPr>
    <w:rPr>
      <w:rFonts w:ascii="Open Sans" w:hAnsi="Open Sans"/>
      <w:i/>
      <w:iCs/>
      <w:color w:val="404040" w:themeColor="text1" w:themeTint="BF"/>
      <w:sz w:val="20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5D7325"/>
    <w:rPr>
      <w:i/>
      <w:iCs/>
      <w:color w:val="404040" w:themeColor="text1" w:themeTint="BF"/>
    </w:rPr>
  </w:style>
  <w:style w:type="paragraph" w:customStyle="1" w:styleId="RNHead1">
    <w:name w:val="RN_Head 1"/>
    <w:basedOn w:val="PlainText"/>
    <w:next w:val="Normal"/>
    <w:rsid w:val="00342766"/>
    <w:pPr>
      <w:keepNext/>
      <w:pageBreakBefore/>
      <w:numPr>
        <w:numId w:val="29"/>
      </w:numPr>
      <w:tabs>
        <w:tab w:val="num" w:pos="360"/>
      </w:tabs>
      <w:spacing w:after="240"/>
      <w:ind w:left="470" w:hanging="357"/>
      <w:outlineLvl w:val="0"/>
    </w:pPr>
    <w:rPr>
      <w:rFonts w:asciiTheme="minorHAnsi" w:hAnsiTheme="minorHAnsi" w:cs="Times New Roman"/>
      <w:b/>
      <w:sz w:val="32"/>
      <w:szCs w:val="2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02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23E"/>
    <w:pPr>
      <w:spacing w:after="160"/>
    </w:pPr>
    <w:rPr>
      <w:rFonts w:ascii="Open Sans" w:hAnsi="Open Sans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2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2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23E"/>
    <w:rPr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31C6"/>
    <w:pPr>
      <w:spacing w:after="160" w:line="259" w:lineRule="auto"/>
    </w:pPr>
    <w:rPr>
      <w:rFonts w:ascii="Open Sans" w:hAnsi="Open Sans"/>
      <w:sz w:val="20"/>
      <w:szCs w:val="22"/>
    </w:rPr>
  </w:style>
  <w:style w:type="paragraph" w:styleId="BlockText">
    <w:name w:val="Block Text"/>
    <w:basedOn w:val="Normal"/>
    <w:uiPriority w:val="99"/>
    <w:semiHidden/>
    <w:unhideWhenUsed/>
    <w:rsid w:val="009931C6"/>
    <w:pPr>
      <w:pBdr>
        <w:top w:val="single" w:sz="2" w:space="10" w:color="DA291C" w:themeColor="accent1"/>
        <w:left w:val="single" w:sz="2" w:space="10" w:color="DA291C" w:themeColor="accent1"/>
        <w:bottom w:val="single" w:sz="2" w:space="10" w:color="DA291C" w:themeColor="accent1"/>
        <w:right w:val="single" w:sz="2" w:space="10" w:color="DA291C" w:themeColor="accent1"/>
      </w:pBdr>
      <w:spacing w:after="160" w:line="259" w:lineRule="auto"/>
      <w:ind w:left="1152" w:right="1152"/>
    </w:pPr>
    <w:rPr>
      <w:rFonts w:ascii="Open Sans" w:eastAsiaTheme="minorEastAsia" w:hAnsi="Open Sans"/>
      <w:i/>
      <w:iCs/>
      <w:color w:val="DA291C" w:themeColor="accent1"/>
      <w:sz w:val="20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931C6"/>
    <w:pPr>
      <w:spacing w:after="120" w:line="259" w:lineRule="auto"/>
    </w:pPr>
    <w:rPr>
      <w:rFonts w:ascii="Open Sans" w:hAnsi="Open Sans"/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931C6"/>
  </w:style>
  <w:style w:type="paragraph" w:styleId="BodyText2">
    <w:name w:val="Body Text 2"/>
    <w:basedOn w:val="Normal"/>
    <w:link w:val="BodyText2Char"/>
    <w:uiPriority w:val="99"/>
    <w:semiHidden/>
    <w:unhideWhenUsed/>
    <w:rsid w:val="009931C6"/>
    <w:pPr>
      <w:spacing w:after="120" w:line="480" w:lineRule="auto"/>
    </w:pPr>
    <w:rPr>
      <w:rFonts w:ascii="Open Sans" w:hAnsi="Open Sans"/>
      <w:sz w:val="20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31C6"/>
  </w:style>
  <w:style w:type="paragraph" w:styleId="BodyText3">
    <w:name w:val="Body Text 3"/>
    <w:basedOn w:val="Normal"/>
    <w:link w:val="BodyText3Char"/>
    <w:uiPriority w:val="99"/>
    <w:semiHidden/>
    <w:unhideWhenUsed/>
    <w:rsid w:val="009931C6"/>
    <w:pPr>
      <w:spacing w:after="120" w:line="259" w:lineRule="auto"/>
    </w:pPr>
    <w:rPr>
      <w:rFonts w:ascii="Open Sans" w:hAnsi="Open Sans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31C6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31C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31C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31C6"/>
    <w:pPr>
      <w:spacing w:after="120" w:line="259" w:lineRule="auto"/>
      <w:ind w:left="283"/>
    </w:pPr>
    <w:rPr>
      <w:rFonts w:ascii="Open Sans" w:hAnsi="Open Sans"/>
      <w:sz w:val="20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31C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31C6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31C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31C6"/>
    <w:pPr>
      <w:spacing w:after="120" w:line="480" w:lineRule="auto"/>
      <w:ind w:left="283"/>
    </w:pPr>
    <w:rPr>
      <w:rFonts w:ascii="Open Sans" w:hAnsi="Open Sans"/>
      <w:sz w:val="20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31C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31C6"/>
    <w:pPr>
      <w:spacing w:after="120" w:line="259" w:lineRule="auto"/>
      <w:ind w:left="283"/>
    </w:pPr>
    <w:rPr>
      <w:rFonts w:ascii="Open Sans" w:hAnsi="Open Sans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31C6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31C6"/>
    <w:pPr>
      <w:spacing w:after="200"/>
    </w:pPr>
    <w:rPr>
      <w:rFonts w:ascii="Open Sans" w:hAnsi="Open Sans"/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931C6"/>
    <w:pPr>
      <w:ind w:left="4252"/>
    </w:pPr>
    <w:rPr>
      <w:rFonts w:ascii="Open Sans" w:hAnsi="Open Sans"/>
      <w:sz w:val="20"/>
      <w:szCs w:val="22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931C6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31C6"/>
    <w:pPr>
      <w:spacing w:after="160" w:line="259" w:lineRule="auto"/>
    </w:pPr>
    <w:rPr>
      <w:rFonts w:ascii="Open Sans" w:hAnsi="Open Sans"/>
      <w:sz w:val="20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9931C6"/>
  </w:style>
  <w:style w:type="paragraph" w:styleId="DocumentMap">
    <w:name w:val="Document Map"/>
    <w:basedOn w:val="Normal"/>
    <w:link w:val="DocumentMapChar"/>
    <w:uiPriority w:val="99"/>
    <w:semiHidden/>
    <w:unhideWhenUsed/>
    <w:rsid w:val="009931C6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31C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31C6"/>
    <w:rPr>
      <w:rFonts w:ascii="Open Sans" w:hAnsi="Open Sans"/>
      <w:sz w:val="20"/>
      <w:szCs w:val="22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31C6"/>
  </w:style>
  <w:style w:type="paragraph" w:styleId="EndnoteText">
    <w:name w:val="endnote text"/>
    <w:basedOn w:val="Normal"/>
    <w:link w:val="EndnoteTextChar"/>
    <w:uiPriority w:val="99"/>
    <w:semiHidden/>
    <w:unhideWhenUsed/>
    <w:rsid w:val="009931C6"/>
    <w:rPr>
      <w:rFonts w:ascii="Open Sans" w:hAnsi="Open Sans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31C6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31C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9931C6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31C6"/>
    <w:rPr>
      <w:rFonts w:ascii="Open Sans" w:hAnsi="Open Sans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1C6"/>
    <w:rPr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3A81"/>
    <w:rPr>
      <w:rFonts w:ascii="Open Sans" w:hAnsi="Open Sans" w:cs="Arial"/>
      <w:b/>
      <w:bCs/>
      <w:caps/>
      <w:color w:val="000000" w:themeColor="text1"/>
      <w:sz w:val="20"/>
      <w:lang w:eastAsia="en-C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3A81"/>
    <w:rPr>
      <w:rFonts w:ascii="Open Sans" w:eastAsiaTheme="majorEastAsia" w:hAnsi="Open Sans" w:cstheme="majorBidi"/>
      <w:bCs/>
      <w:caps/>
      <w:color w:val="000000" w:themeColor="text1"/>
      <w:sz w:val="20"/>
      <w:lang w:eastAsia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3A81"/>
    <w:rPr>
      <w:rFonts w:ascii="Open Sans" w:eastAsiaTheme="majorEastAsia" w:hAnsi="Open Sans" w:cstheme="majorBidi"/>
      <w:i/>
      <w:iCs/>
      <w:color w:val="6C140E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3A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3A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931C6"/>
    <w:rPr>
      <w:rFonts w:ascii="Open Sans" w:hAnsi="Open Sans"/>
      <w:i/>
      <w:iCs/>
      <w:sz w:val="20"/>
      <w:szCs w:val="22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31C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31C6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31C6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31C6"/>
    <w:pPr>
      <w:ind w:left="220" w:hanging="220"/>
    </w:pPr>
    <w:rPr>
      <w:rFonts w:ascii="Open Sans" w:hAnsi="Open Sans"/>
      <w:sz w:val="20"/>
      <w:szCs w:val="22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931C6"/>
    <w:pPr>
      <w:ind w:left="440" w:hanging="220"/>
    </w:pPr>
    <w:rPr>
      <w:rFonts w:ascii="Open Sans" w:hAnsi="Open Sans"/>
      <w:sz w:val="20"/>
      <w:szCs w:val="22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931C6"/>
    <w:pPr>
      <w:ind w:left="660" w:hanging="220"/>
    </w:pPr>
    <w:rPr>
      <w:rFonts w:ascii="Open Sans" w:hAnsi="Open Sans"/>
      <w:sz w:val="20"/>
      <w:szCs w:val="22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931C6"/>
    <w:pPr>
      <w:ind w:left="880" w:hanging="220"/>
    </w:pPr>
    <w:rPr>
      <w:rFonts w:ascii="Open Sans" w:hAnsi="Open Sans"/>
      <w:sz w:val="20"/>
      <w:szCs w:val="22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931C6"/>
    <w:pPr>
      <w:ind w:left="1100" w:hanging="220"/>
    </w:pPr>
    <w:rPr>
      <w:rFonts w:ascii="Open Sans" w:hAnsi="Open Sans"/>
      <w:sz w:val="20"/>
      <w:szCs w:val="22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931C6"/>
    <w:pPr>
      <w:ind w:left="1320" w:hanging="220"/>
    </w:pPr>
    <w:rPr>
      <w:rFonts w:ascii="Open Sans" w:hAnsi="Open Sans"/>
      <w:sz w:val="20"/>
      <w:szCs w:val="22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931C6"/>
    <w:pPr>
      <w:ind w:left="1540" w:hanging="220"/>
    </w:pPr>
    <w:rPr>
      <w:rFonts w:ascii="Open Sans" w:hAnsi="Open Sans"/>
      <w:sz w:val="20"/>
      <w:szCs w:val="22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931C6"/>
    <w:pPr>
      <w:ind w:left="1760" w:hanging="220"/>
    </w:pPr>
    <w:rPr>
      <w:rFonts w:ascii="Open Sans" w:hAnsi="Open Sans"/>
      <w:sz w:val="20"/>
      <w:szCs w:val="22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931C6"/>
    <w:pPr>
      <w:ind w:left="1980" w:hanging="220"/>
    </w:pPr>
    <w:rPr>
      <w:rFonts w:ascii="Open Sans" w:hAnsi="Open Sans"/>
      <w:sz w:val="20"/>
      <w:szCs w:val="22"/>
    </w:rPr>
  </w:style>
  <w:style w:type="paragraph" w:styleId="IndexHeading">
    <w:name w:val="index heading"/>
    <w:basedOn w:val="Normal"/>
    <w:next w:val="Index1"/>
    <w:uiPriority w:val="99"/>
    <w:semiHidden/>
    <w:unhideWhenUsed/>
    <w:rsid w:val="009931C6"/>
    <w:pPr>
      <w:spacing w:after="160" w:line="259" w:lineRule="auto"/>
    </w:pPr>
    <w:rPr>
      <w:rFonts w:asciiTheme="majorHAnsi" w:eastAsiaTheme="majorEastAsia" w:hAnsiTheme="majorHAnsi" w:cstheme="majorBidi"/>
      <w:b/>
      <w:bCs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1C6"/>
    <w:pPr>
      <w:pBdr>
        <w:top w:val="single" w:sz="4" w:space="10" w:color="DA291C" w:themeColor="accent1"/>
        <w:bottom w:val="single" w:sz="4" w:space="10" w:color="DA291C" w:themeColor="accent1"/>
      </w:pBdr>
      <w:spacing w:before="360" w:after="360" w:line="259" w:lineRule="auto"/>
      <w:ind w:left="864" w:right="864"/>
      <w:jc w:val="center"/>
    </w:pPr>
    <w:rPr>
      <w:rFonts w:ascii="Open Sans" w:hAnsi="Open Sans"/>
      <w:i/>
      <w:iCs/>
      <w:color w:val="DA291C" w:themeColor="accent1"/>
      <w:sz w:val="20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1C6"/>
    <w:rPr>
      <w:i/>
      <w:iCs/>
      <w:color w:val="DA291C" w:themeColor="accent1"/>
    </w:rPr>
  </w:style>
  <w:style w:type="paragraph" w:styleId="List">
    <w:name w:val="List"/>
    <w:basedOn w:val="Normal"/>
    <w:uiPriority w:val="99"/>
    <w:semiHidden/>
    <w:unhideWhenUsed/>
    <w:rsid w:val="009931C6"/>
    <w:pPr>
      <w:spacing w:after="160" w:line="259" w:lineRule="auto"/>
      <w:ind w:left="283" w:hanging="283"/>
      <w:contextualSpacing/>
    </w:pPr>
    <w:rPr>
      <w:rFonts w:ascii="Open Sans" w:hAnsi="Open Sans"/>
      <w:sz w:val="20"/>
      <w:szCs w:val="22"/>
    </w:rPr>
  </w:style>
  <w:style w:type="paragraph" w:styleId="List2">
    <w:name w:val="List 2"/>
    <w:basedOn w:val="Normal"/>
    <w:uiPriority w:val="99"/>
    <w:semiHidden/>
    <w:unhideWhenUsed/>
    <w:rsid w:val="009931C6"/>
    <w:pPr>
      <w:spacing w:after="160" w:line="259" w:lineRule="auto"/>
      <w:ind w:left="566" w:hanging="283"/>
      <w:contextualSpacing/>
    </w:pPr>
    <w:rPr>
      <w:rFonts w:ascii="Open Sans" w:hAnsi="Open Sans"/>
      <w:sz w:val="20"/>
      <w:szCs w:val="22"/>
    </w:rPr>
  </w:style>
  <w:style w:type="paragraph" w:styleId="List3">
    <w:name w:val="List 3"/>
    <w:basedOn w:val="Normal"/>
    <w:uiPriority w:val="99"/>
    <w:semiHidden/>
    <w:unhideWhenUsed/>
    <w:rsid w:val="009931C6"/>
    <w:pPr>
      <w:spacing w:after="160" w:line="259" w:lineRule="auto"/>
      <w:ind w:left="849" w:hanging="283"/>
      <w:contextualSpacing/>
    </w:pPr>
    <w:rPr>
      <w:rFonts w:ascii="Open Sans" w:hAnsi="Open Sans"/>
      <w:sz w:val="20"/>
      <w:szCs w:val="22"/>
    </w:rPr>
  </w:style>
  <w:style w:type="paragraph" w:styleId="List4">
    <w:name w:val="List 4"/>
    <w:basedOn w:val="Normal"/>
    <w:uiPriority w:val="99"/>
    <w:semiHidden/>
    <w:unhideWhenUsed/>
    <w:rsid w:val="009931C6"/>
    <w:pPr>
      <w:spacing w:after="160" w:line="259" w:lineRule="auto"/>
      <w:ind w:left="1132" w:hanging="283"/>
      <w:contextualSpacing/>
    </w:pPr>
    <w:rPr>
      <w:rFonts w:ascii="Open Sans" w:hAnsi="Open Sans"/>
      <w:sz w:val="20"/>
      <w:szCs w:val="22"/>
    </w:rPr>
  </w:style>
  <w:style w:type="paragraph" w:styleId="List5">
    <w:name w:val="List 5"/>
    <w:basedOn w:val="Normal"/>
    <w:uiPriority w:val="99"/>
    <w:semiHidden/>
    <w:unhideWhenUsed/>
    <w:rsid w:val="009931C6"/>
    <w:pPr>
      <w:spacing w:after="160" w:line="259" w:lineRule="auto"/>
      <w:ind w:left="1415" w:hanging="283"/>
      <w:contextualSpacing/>
    </w:pPr>
    <w:rPr>
      <w:rFonts w:ascii="Open Sans" w:hAnsi="Open Sans"/>
      <w:sz w:val="20"/>
      <w:szCs w:val="22"/>
    </w:rPr>
  </w:style>
  <w:style w:type="paragraph" w:styleId="ListBullet">
    <w:name w:val="List Bullet"/>
    <w:basedOn w:val="Normal"/>
    <w:uiPriority w:val="99"/>
    <w:semiHidden/>
    <w:unhideWhenUsed/>
    <w:rsid w:val="009931C6"/>
    <w:pPr>
      <w:numPr>
        <w:numId w:val="42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Bullet2">
    <w:name w:val="List Bullet 2"/>
    <w:basedOn w:val="Normal"/>
    <w:uiPriority w:val="99"/>
    <w:semiHidden/>
    <w:unhideWhenUsed/>
    <w:rsid w:val="009931C6"/>
    <w:pPr>
      <w:numPr>
        <w:numId w:val="43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Bullet3">
    <w:name w:val="List Bullet 3"/>
    <w:basedOn w:val="Normal"/>
    <w:uiPriority w:val="99"/>
    <w:semiHidden/>
    <w:unhideWhenUsed/>
    <w:rsid w:val="009931C6"/>
    <w:pPr>
      <w:numPr>
        <w:numId w:val="44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Bullet4">
    <w:name w:val="List Bullet 4"/>
    <w:basedOn w:val="Normal"/>
    <w:uiPriority w:val="99"/>
    <w:semiHidden/>
    <w:unhideWhenUsed/>
    <w:rsid w:val="009931C6"/>
    <w:pPr>
      <w:numPr>
        <w:numId w:val="45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Bullet5">
    <w:name w:val="List Bullet 5"/>
    <w:basedOn w:val="Normal"/>
    <w:uiPriority w:val="99"/>
    <w:semiHidden/>
    <w:unhideWhenUsed/>
    <w:rsid w:val="009931C6"/>
    <w:pPr>
      <w:numPr>
        <w:numId w:val="46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Continue">
    <w:name w:val="List Continue"/>
    <w:basedOn w:val="Normal"/>
    <w:uiPriority w:val="99"/>
    <w:semiHidden/>
    <w:unhideWhenUsed/>
    <w:rsid w:val="009931C6"/>
    <w:pPr>
      <w:spacing w:after="120" w:line="259" w:lineRule="auto"/>
      <w:ind w:left="283"/>
      <w:contextualSpacing/>
    </w:pPr>
    <w:rPr>
      <w:rFonts w:ascii="Open Sans" w:hAnsi="Open Sans"/>
      <w:sz w:val="20"/>
      <w:szCs w:val="22"/>
    </w:rPr>
  </w:style>
  <w:style w:type="paragraph" w:styleId="ListContinue2">
    <w:name w:val="List Continue 2"/>
    <w:basedOn w:val="Normal"/>
    <w:uiPriority w:val="99"/>
    <w:semiHidden/>
    <w:unhideWhenUsed/>
    <w:rsid w:val="009931C6"/>
    <w:pPr>
      <w:spacing w:after="120" w:line="259" w:lineRule="auto"/>
      <w:ind w:left="566"/>
      <w:contextualSpacing/>
    </w:pPr>
    <w:rPr>
      <w:rFonts w:ascii="Open Sans" w:hAnsi="Open Sans"/>
      <w:sz w:val="20"/>
      <w:szCs w:val="22"/>
    </w:rPr>
  </w:style>
  <w:style w:type="paragraph" w:styleId="ListContinue3">
    <w:name w:val="List Continue 3"/>
    <w:basedOn w:val="Normal"/>
    <w:uiPriority w:val="99"/>
    <w:semiHidden/>
    <w:unhideWhenUsed/>
    <w:rsid w:val="009931C6"/>
    <w:pPr>
      <w:spacing w:after="120" w:line="259" w:lineRule="auto"/>
      <w:ind w:left="849"/>
      <w:contextualSpacing/>
    </w:pPr>
    <w:rPr>
      <w:rFonts w:ascii="Open Sans" w:hAnsi="Open Sans"/>
      <w:sz w:val="20"/>
      <w:szCs w:val="22"/>
    </w:rPr>
  </w:style>
  <w:style w:type="paragraph" w:styleId="ListContinue4">
    <w:name w:val="List Continue 4"/>
    <w:basedOn w:val="Normal"/>
    <w:uiPriority w:val="99"/>
    <w:semiHidden/>
    <w:unhideWhenUsed/>
    <w:rsid w:val="009931C6"/>
    <w:pPr>
      <w:spacing w:after="120" w:line="259" w:lineRule="auto"/>
      <w:ind w:left="1132"/>
      <w:contextualSpacing/>
    </w:pPr>
    <w:rPr>
      <w:rFonts w:ascii="Open Sans" w:hAnsi="Open Sans"/>
      <w:sz w:val="20"/>
      <w:szCs w:val="22"/>
    </w:rPr>
  </w:style>
  <w:style w:type="paragraph" w:styleId="ListContinue5">
    <w:name w:val="List Continue 5"/>
    <w:basedOn w:val="Normal"/>
    <w:uiPriority w:val="99"/>
    <w:semiHidden/>
    <w:unhideWhenUsed/>
    <w:rsid w:val="009931C6"/>
    <w:pPr>
      <w:spacing w:after="120" w:line="259" w:lineRule="auto"/>
      <w:ind w:left="1415"/>
      <w:contextualSpacing/>
    </w:pPr>
    <w:rPr>
      <w:rFonts w:ascii="Open Sans" w:hAnsi="Open Sans"/>
      <w:sz w:val="20"/>
      <w:szCs w:val="22"/>
    </w:rPr>
  </w:style>
  <w:style w:type="paragraph" w:styleId="ListNumber">
    <w:name w:val="List Number"/>
    <w:basedOn w:val="Normal"/>
    <w:uiPriority w:val="99"/>
    <w:semiHidden/>
    <w:unhideWhenUsed/>
    <w:rsid w:val="009931C6"/>
    <w:pPr>
      <w:numPr>
        <w:numId w:val="47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Number2">
    <w:name w:val="List Number 2"/>
    <w:basedOn w:val="Normal"/>
    <w:uiPriority w:val="99"/>
    <w:semiHidden/>
    <w:unhideWhenUsed/>
    <w:rsid w:val="009931C6"/>
    <w:pPr>
      <w:numPr>
        <w:numId w:val="48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Number3">
    <w:name w:val="List Number 3"/>
    <w:basedOn w:val="Normal"/>
    <w:uiPriority w:val="99"/>
    <w:semiHidden/>
    <w:unhideWhenUsed/>
    <w:rsid w:val="009931C6"/>
    <w:pPr>
      <w:numPr>
        <w:numId w:val="49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Number4">
    <w:name w:val="List Number 4"/>
    <w:basedOn w:val="Normal"/>
    <w:uiPriority w:val="99"/>
    <w:semiHidden/>
    <w:unhideWhenUsed/>
    <w:rsid w:val="009931C6"/>
    <w:pPr>
      <w:numPr>
        <w:numId w:val="50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Number5">
    <w:name w:val="List Number 5"/>
    <w:basedOn w:val="Normal"/>
    <w:uiPriority w:val="99"/>
    <w:semiHidden/>
    <w:unhideWhenUsed/>
    <w:rsid w:val="009931C6"/>
    <w:pPr>
      <w:numPr>
        <w:numId w:val="51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MacroText">
    <w:name w:val="macro"/>
    <w:link w:val="MacroTextChar"/>
    <w:uiPriority w:val="99"/>
    <w:semiHidden/>
    <w:unhideWhenUsed/>
    <w:rsid w:val="009931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31C6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3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31C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9F18D2"/>
    <w:pPr>
      <w:spacing w:after="0" w:line="240" w:lineRule="auto"/>
    </w:pPr>
    <w:rPr>
      <w:rFonts w:ascii="Open Sans" w:hAnsi="Open Sans"/>
    </w:rPr>
  </w:style>
  <w:style w:type="paragraph" w:styleId="NormalIndent">
    <w:name w:val="Normal Indent"/>
    <w:basedOn w:val="Normal"/>
    <w:uiPriority w:val="99"/>
    <w:semiHidden/>
    <w:unhideWhenUsed/>
    <w:rsid w:val="009931C6"/>
    <w:pPr>
      <w:spacing w:after="160" w:line="259" w:lineRule="auto"/>
      <w:ind w:left="720"/>
    </w:pPr>
    <w:rPr>
      <w:rFonts w:ascii="Open Sans" w:hAnsi="Open Sans"/>
      <w:sz w:val="20"/>
      <w:szCs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31C6"/>
    <w:rPr>
      <w:rFonts w:ascii="Open Sans" w:hAnsi="Open Sans"/>
      <w:sz w:val="20"/>
      <w:szCs w:val="22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31C6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31C6"/>
    <w:pPr>
      <w:spacing w:after="160" w:line="259" w:lineRule="auto"/>
    </w:pPr>
    <w:rPr>
      <w:rFonts w:ascii="Open Sans" w:hAnsi="Open Sans"/>
      <w:sz w:val="20"/>
      <w:szCs w:val="22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31C6"/>
  </w:style>
  <w:style w:type="paragraph" w:styleId="Signature">
    <w:name w:val="Signature"/>
    <w:basedOn w:val="Normal"/>
    <w:link w:val="SignatureChar"/>
    <w:uiPriority w:val="99"/>
    <w:semiHidden/>
    <w:unhideWhenUsed/>
    <w:rsid w:val="009931C6"/>
    <w:pPr>
      <w:ind w:left="4252"/>
    </w:pPr>
    <w:rPr>
      <w:rFonts w:ascii="Open Sans" w:hAnsi="Open Sans"/>
      <w:sz w:val="20"/>
      <w:szCs w:val="22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31C6"/>
  </w:style>
  <w:style w:type="paragraph" w:styleId="Subtitle">
    <w:name w:val="Subtitle"/>
    <w:basedOn w:val="Normal"/>
    <w:next w:val="Normal"/>
    <w:link w:val="SubtitleChar"/>
    <w:uiPriority w:val="11"/>
    <w:qFormat/>
    <w:rsid w:val="009931C6"/>
    <w:pPr>
      <w:numPr>
        <w:ilvl w:val="1"/>
      </w:numPr>
      <w:spacing w:after="160" w:line="259" w:lineRule="auto"/>
    </w:pPr>
    <w:rPr>
      <w:rFonts w:ascii="Open Sans" w:eastAsiaTheme="minorEastAsia" w:hAnsi="Open Sans"/>
      <w:color w:val="5A5A5A" w:themeColor="text1" w:themeTint="A5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931C6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31C6"/>
    <w:pPr>
      <w:spacing w:line="259" w:lineRule="auto"/>
      <w:ind w:left="220" w:hanging="220"/>
    </w:pPr>
    <w:rPr>
      <w:rFonts w:ascii="Open Sans" w:hAnsi="Open Sans"/>
      <w:sz w:val="20"/>
      <w:szCs w:val="22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931C6"/>
    <w:pPr>
      <w:spacing w:line="259" w:lineRule="auto"/>
    </w:pPr>
    <w:rPr>
      <w:rFonts w:ascii="Open Sans" w:hAnsi="Open Sans"/>
      <w:sz w:val="20"/>
      <w:szCs w:val="22"/>
    </w:rPr>
  </w:style>
  <w:style w:type="paragraph" w:styleId="Title">
    <w:name w:val="Title"/>
    <w:basedOn w:val="Heading1"/>
    <w:next w:val="Normal"/>
    <w:link w:val="TitleChar"/>
    <w:uiPriority w:val="1"/>
    <w:qFormat/>
    <w:rsid w:val="00871C18"/>
    <w:pPr>
      <w:spacing w:after="0" w:line="240" w:lineRule="auto"/>
      <w:contextualSpacing/>
    </w:pPr>
    <w:rPr>
      <w:rFonts w:eastAsiaTheme="majorEastAsia" w:cstheme="majorBidi"/>
      <w:caps w:val="0"/>
      <w:spacing w:val="-10"/>
      <w:kern w:val="28"/>
      <w:sz w:val="4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13A81"/>
    <w:rPr>
      <w:rFonts w:ascii="Open Sans" w:eastAsiaTheme="majorEastAsia" w:hAnsi="Open Sans" w:cstheme="majorBidi"/>
      <w:color w:val="DA291C" w:themeColor="accent1"/>
      <w:spacing w:val="-10"/>
      <w:kern w:val="28"/>
      <w:sz w:val="42"/>
      <w:szCs w:val="56"/>
      <w:lang w:eastAsia="en-CA"/>
    </w:rPr>
  </w:style>
  <w:style w:type="paragraph" w:styleId="TOAHeading">
    <w:name w:val="toa heading"/>
    <w:basedOn w:val="Normal"/>
    <w:next w:val="Normal"/>
    <w:uiPriority w:val="99"/>
    <w:semiHidden/>
    <w:unhideWhenUsed/>
    <w:rsid w:val="009931C6"/>
    <w:pPr>
      <w:spacing w:before="120" w:after="160" w:line="259" w:lineRule="auto"/>
    </w:pPr>
    <w:rPr>
      <w:rFonts w:asciiTheme="majorHAnsi" w:eastAsiaTheme="majorEastAsia" w:hAnsiTheme="majorHAnsi" w:cstheme="majorBid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9931C6"/>
    <w:pPr>
      <w:spacing w:after="100" w:line="259" w:lineRule="auto"/>
      <w:ind w:left="440"/>
    </w:pPr>
    <w:rPr>
      <w:rFonts w:ascii="Open Sans" w:hAnsi="Open Sans"/>
      <w:sz w:val="20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9931C6"/>
    <w:pPr>
      <w:spacing w:after="100" w:line="259" w:lineRule="auto"/>
      <w:ind w:left="660"/>
    </w:pPr>
    <w:rPr>
      <w:rFonts w:ascii="Open Sans" w:hAnsi="Open Sans"/>
      <w:sz w:val="20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931C6"/>
    <w:pPr>
      <w:spacing w:after="100" w:line="259" w:lineRule="auto"/>
      <w:ind w:left="880"/>
    </w:pPr>
    <w:rPr>
      <w:rFonts w:ascii="Open Sans" w:hAnsi="Open Sans"/>
      <w:sz w:val="20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931C6"/>
    <w:pPr>
      <w:spacing w:after="100" w:line="259" w:lineRule="auto"/>
      <w:ind w:left="1100"/>
    </w:pPr>
    <w:rPr>
      <w:rFonts w:ascii="Open Sans" w:hAnsi="Open Sans"/>
      <w:sz w:val="20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931C6"/>
    <w:pPr>
      <w:spacing w:after="100" w:line="259" w:lineRule="auto"/>
      <w:ind w:left="1320"/>
    </w:pPr>
    <w:rPr>
      <w:rFonts w:ascii="Open Sans" w:hAnsi="Open Sans"/>
      <w:sz w:val="20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931C6"/>
    <w:pPr>
      <w:spacing w:after="100" w:line="259" w:lineRule="auto"/>
      <w:ind w:left="1540"/>
    </w:pPr>
    <w:rPr>
      <w:rFonts w:ascii="Open Sans" w:hAnsi="Open Sans"/>
      <w:sz w:val="20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931C6"/>
    <w:pPr>
      <w:spacing w:after="100" w:line="259" w:lineRule="auto"/>
      <w:ind w:left="1760"/>
    </w:pPr>
    <w:rPr>
      <w:rFonts w:ascii="Open Sans" w:hAnsi="Open Sans"/>
      <w:sz w:val="20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B3972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9F18D2"/>
    <w:rPr>
      <w:rFonts w:ascii="Open Sans" w:hAnsi="Open Sans"/>
      <w:bCs/>
      <w:color w:val="DA291C" w:themeColor="accen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43BA5"/>
    <w:rPr>
      <w:color w:val="48A1FA" w:themeColor="followedHyperlink"/>
      <w:u w:val="single"/>
    </w:rPr>
  </w:style>
  <w:style w:type="character" w:styleId="SubtleEmphasis">
    <w:name w:val="Subtle Emphasis"/>
    <w:basedOn w:val="DefaultParagraphFont"/>
    <w:uiPriority w:val="19"/>
    <w:semiHidden/>
    <w:qFormat/>
    <w:rsid w:val="009F18D2"/>
    <w:rPr>
      <w:rFonts w:ascii="Open Sans" w:hAnsi="Open Sans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qFormat/>
    <w:rsid w:val="009F18D2"/>
    <w:rPr>
      <w:rFonts w:ascii="Open Sans" w:hAnsi="Open Sans"/>
      <w:i/>
      <w:iCs/>
      <w:color w:val="DA291C" w:themeColor="accent1"/>
    </w:rPr>
  </w:style>
  <w:style w:type="character" w:styleId="Strong">
    <w:name w:val="Strong"/>
    <w:basedOn w:val="DefaultParagraphFont"/>
    <w:uiPriority w:val="22"/>
    <w:qFormat/>
    <w:rsid w:val="009F18D2"/>
    <w:rPr>
      <w:rFonts w:ascii="Open Sans" w:hAnsi="Open Sans"/>
      <w:b/>
      <w:bCs/>
    </w:rPr>
  </w:style>
  <w:style w:type="character" w:styleId="SubtleReference">
    <w:name w:val="Subtle Reference"/>
    <w:basedOn w:val="DefaultParagraphFont"/>
    <w:uiPriority w:val="31"/>
    <w:qFormat/>
    <w:rsid w:val="009F18D2"/>
    <w:rPr>
      <w:rFonts w:ascii="Open Sans" w:hAnsi="Open Sans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sid w:val="009F18D2"/>
    <w:rPr>
      <w:rFonts w:ascii="Open Sans" w:hAnsi="Open Sans"/>
      <w:b/>
      <w:bCs/>
      <w:smallCaps/>
      <w:color w:val="DA291C" w:themeColor="accent1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9F18D2"/>
    <w:rPr>
      <w:rFonts w:ascii="Open Sans" w:hAnsi="Open Sans"/>
      <w:b/>
      <w:bCs/>
      <w:i/>
      <w:iCs/>
      <w:spacing w:val="5"/>
    </w:rPr>
  </w:style>
  <w:style w:type="paragraph" w:customStyle="1" w:styleId="Heading11">
    <w:name w:val="Heading 1.1"/>
    <w:basedOn w:val="Heading1"/>
    <w:link w:val="Heading11Char"/>
    <w:uiPriority w:val="7"/>
    <w:qFormat/>
    <w:rsid w:val="00013A81"/>
    <w:rPr>
      <w:color w:val="000000" w:themeColor="text1"/>
    </w:rPr>
  </w:style>
  <w:style w:type="paragraph" w:customStyle="1" w:styleId="Heading21">
    <w:name w:val="Heading 2.1"/>
    <w:basedOn w:val="Heading2"/>
    <w:link w:val="Heading21Char"/>
    <w:uiPriority w:val="8"/>
    <w:qFormat/>
    <w:rsid w:val="00013A81"/>
    <w:rPr>
      <w:color w:val="000000" w:themeColor="text1"/>
    </w:rPr>
  </w:style>
  <w:style w:type="character" w:customStyle="1" w:styleId="Heading11Char">
    <w:name w:val="Heading 1.1 Char"/>
    <w:basedOn w:val="Heading1Char"/>
    <w:link w:val="Heading11"/>
    <w:uiPriority w:val="7"/>
    <w:rsid w:val="00013A81"/>
    <w:rPr>
      <w:rFonts w:ascii="Open Sans" w:eastAsia="Times New Roman" w:hAnsi="Open Sans" w:cs="Arial"/>
      <w:caps/>
      <w:color w:val="000000" w:themeColor="text1"/>
      <w:kern w:val="36"/>
      <w:sz w:val="36"/>
      <w:szCs w:val="36"/>
      <w:lang w:eastAsia="en-CA"/>
    </w:rPr>
  </w:style>
  <w:style w:type="paragraph" w:customStyle="1" w:styleId="Heading31">
    <w:name w:val="Heading 3.1"/>
    <w:basedOn w:val="Heading3"/>
    <w:link w:val="Heading31Char"/>
    <w:uiPriority w:val="9"/>
    <w:qFormat/>
    <w:rsid w:val="00013A81"/>
    <w:rPr>
      <w:color w:val="DA291C" w:themeColor="accent1"/>
    </w:rPr>
  </w:style>
  <w:style w:type="character" w:customStyle="1" w:styleId="Heading21Char">
    <w:name w:val="Heading 2.1 Char"/>
    <w:basedOn w:val="Heading2Char"/>
    <w:link w:val="Heading21"/>
    <w:uiPriority w:val="8"/>
    <w:rsid w:val="00013A81"/>
    <w:rPr>
      <w:rFonts w:ascii="Open Sans" w:eastAsia="Times New Roman" w:hAnsi="Open Sans" w:cs="Arial"/>
      <w:b/>
      <w:caps/>
      <w:color w:val="000000" w:themeColor="text1"/>
      <w:kern w:val="36"/>
      <w:sz w:val="28"/>
      <w:szCs w:val="28"/>
      <w:lang w:eastAsia="en-CA"/>
    </w:rPr>
  </w:style>
  <w:style w:type="character" w:customStyle="1" w:styleId="Heading31Char">
    <w:name w:val="Heading 3.1 Char"/>
    <w:basedOn w:val="Heading3Char"/>
    <w:link w:val="Heading31"/>
    <w:uiPriority w:val="9"/>
    <w:rsid w:val="00013A81"/>
    <w:rPr>
      <w:rFonts w:ascii="Open Sans" w:hAnsi="Open Sans" w:cs="Arial"/>
      <w:b/>
      <w:bCs/>
      <w:caps/>
      <w:color w:val="DA291C" w:themeColor="accent1"/>
      <w:sz w:val="24"/>
    </w:rPr>
  </w:style>
  <w:style w:type="character" w:customStyle="1" w:styleId="apple-converted-space">
    <w:name w:val="apple-converted-space"/>
    <w:basedOn w:val="DefaultParagraphFont"/>
    <w:rsid w:val="00371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2988">
          <w:marLeft w:val="-150"/>
          <w:marRight w:val="-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64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515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403827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21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21219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470772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0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047659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90337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94734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33024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067025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6502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2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19007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14517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2974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712289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8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857792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n01.safelinks.protection.outlook.com/?url=http%3A%2F%2Flink.mediaoutreach.meltwater.com%2Fls%2Fclick%3Fupn%3D2n8wpX8v3U0e89Om2e1Od2uNOYHQ6If0FcV86A2WBz4-2FErrMLiwecbTvqUp2e-2F8hIkFFaN8L4iNtKnb7lfF8Ic1HQxmRcHDsXvfthKczsiP9zlmstCeZqkXtW-2FdsWnLyx5rV-2FiMohk9XRqhZd3NCLPlDFGhPaDnzUtuYkZeUvVy0ohFpXKv8JrIengayqb-2BydAdLXZPWdF1hr4gBmh0SdW9htAXAKOrn0vjXNDlFZF7O0UXdRUUd4tgFFs-2BLYEMVwtFB67z-2Bbg2e-2FMFBeXKf3L5HA7-2B8KhW4vNYRMzSrskOaAXyj4JHYazoPoq0dBuqHm2PO16szlJPGqsM2e58PO3VqkE1eD5ImV0RZ5gVcIgdJOSXwDnovT-2FF1BNzDKp4nV7-2B0ErEF3DzBZOXtI8bZBA-3D-3DeR_l_6MNhH-2F9xC4B4dmryIkr-2BKRiLWMvLGAW4v5ZeLhbrxLE4TwH5CZ-2BsGiL9iYhvHdTyQQC7ThZq5PJs8mYb0UJt4uAyZw-2Fi3gm4Q-2F2Vuo6-2FB7HMBdkaE08UG-2FZ5Q-2BMEXecRDjDwDkeFyGrJnouC3qSJgIBbkm3j1W-2BEhbwQK0mP7IGeIvcvNWVsqH5YA6IBfE2aFpZOPmP-2FuWHPdnZPQbD98b75xIYDYPQSEKy7mG-2BK5CoMmfajOHL0zMjjtM-2B0ODaOcF3n-2BQvMOEQ4o-2F12aE90248cnsQgGUYVNajsz-2BZUydQXtlNOA56DcF1e8m5Gk1VL-2BHIEE4j24PpVpZ5bqCeJveOO-2Bd7Bx7-2BYPONNQva4alI1x5OIRDwmVTId1I9yMRAhJZm32mgArodZGCQoBOM6Sg-3D-3D&amp;data=04%7C01%7Csrussell%40rossvideo.com%7C8ef926a64a974a658f6a08d8802680b2%7C5d1f9dedbb98418c9ad2e1d24a9152a1%7C1%7C0%7C637400250147350505%7CUnknown%7CTWFpbGZsb3d8eyJWIjoiMC4wLjAwMDAiLCJQIjoiV2luMzIiLCJBTiI6Ik1haWwiLCJXVCI6Mn0%3D%7C2000&amp;sdata=jtBUeVd%2FvX8kOkvTidAjF12%2FWktNHVghhqqNviu%2BJuY%3D&amp;reserved=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an01.safelinks.protection.outlook.com/?url=https%3A%2F%2Finfo.rossvideo.com%2Fe3t%2FCtc%2FRD%2B113%2Fc4HK804%2FVWx-Gm3P0-5FW5Jh7wN4lGFBGW2dmkKk4J3typN6rgBqy3q3n_V1-WJV7CgN8fW2NGwH-119HT4V2L4QJ60VDM0W5W-zkT437d8nW37G0V41XdPx1W2LwHwk76N2PpW4pWfT96YX0gbW86fbFV1wYpdPW68sbvf5KLQdCW2sYXGn5M3M-HW3QrQ2F32tjl4W86CYG88Jnw3xVKTRkw2f6n8jW3tLVx82qWVtRW7WRQpk2MxyL_W8VgkBZ1-YtWVW6T0hv27p5gflM7g3_ZR6Mz6V4cbQm798rH0W5qsbv-2NVRr_W3qV2bP3xzW3jW7mKCTH55XvYJW4lqlvr6n6cRVW8XRrZR4rdmJTW6sg3bL1G1VwPW4vNS4Y2jlVKNW1b_n618WdJL03q6C1&amp;data=05%7C01%7Cjmills%40rossvideo.com%7C9280cfcf93ed43589f0c08da220eaa6d%7C5d1f9dedbb98418c9ad2e1d24a9152a1%7C1%7C0%7C637859743622549856%7CUnknown%7CTWFpbGZsb3d8eyJWIjoiMC4wLjAwMDAiLCJQIjoiV2luMzIiLCJBTiI6Ik1haWwiLCJXVCI6Mn0%3D%7C3000%7C%7C%7C&amp;sdata=Kt64HlfRHTbpaE%2Boc%2F0fNyt%2Bnpfjg%2FQstp8gppLwh3g%3D&amp;reserved=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mills/Downloads/Corporate%20Light%20Word.dotx" TargetMode="External"/></Relationships>
</file>

<file path=word/theme/theme1.xml><?xml version="1.0" encoding="utf-8"?>
<a:theme xmlns:a="http://schemas.openxmlformats.org/drawingml/2006/main" name="Office Theme">
  <a:themeElements>
    <a:clrScheme name="Corporate, Services, Solutions &amp; Suppor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A291C"/>
      </a:accent1>
      <a:accent2>
        <a:srgbClr val="3F3F3F"/>
      </a:accent2>
      <a:accent3>
        <a:srgbClr val="A5A5A5"/>
      </a:accent3>
      <a:accent4>
        <a:srgbClr val="595959"/>
      </a:accent4>
      <a:accent5>
        <a:srgbClr val="BFBFBF"/>
      </a:accent5>
      <a:accent6>
        <a:srgbClr val="7F7F7F"/>
      </a:accent6>
      <a:hlink>
        <a:srgbClr val="0563C1"/>
      </a:hlink>
      <a:folHlink>
        <a:srgbClr val="48A1F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RL xmlns="a5e4078e-348b-409b-b81e-3ab06f94b75f" xsi:nil="true"/>
    <_ModernAudienceTargetUserField xmlns="a5e4078e-348b-409b-b81e-3ab06f94b75f">
      <UserInfo>
        <DisplayName/>
        <AccountId xsi:nil="true"/>
        <AccountType/>
      </UserInfo>
    </_ModernAudienceTargetUserFiel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FE3AF88E28E04DB2FD73AD5E96072B" ma:contentTypeVersion="15" ma:contentTypeDescription="Create a new document." ma:contentTypeScope="" ma:versionID="97e22d726ae1bbbc28524bdc4be932e8">
  <xsd:schema xmlns:xsd="http://www.w3.org/2001/XMLSchema" xmlns:xs="http://www.w3.org/2001/XMLSchema" xmlns:p="http://schemas.microsoft.com/office/2006/metadata/properties" xmlns:ns2="a5e4078e-348b-409b-b81e-3ab06f94b75f" xmlns:ns3="18316cdc-e9ae-4cd8-bdca-fdb21a11b333" targetNamespace="http://schemas.microsoft.com/office/2006/metadata/properties" ma:root="true" ma:fieldsID="2512b9300417bd68ec3086edaeb9db21" ns2:_="" ns3:_="">
    <xsd:import namespace="a5e4078e-348b-409b-b81e-3ab06f94b75f"/>
    <xsd:import namespace="18316cdc-e9ae-4cd8-bdca-fdb21a11b333"/>
    <xsd:element name="properties">
      <xsd:complexType>
        <xsd:sequence>
          <xsd:element name="documentManagement">
            <xsd:complexType>
              <xsd:all>
                <xsd:element ref="ns2:_ModernAudienceTargetUserField" minOccurs="0"/>
                <xsd:element ref="ns2:_ModernAudienceAadObjectId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4078e-348b-409b-b81e-3ab06f94b75f" elementFormDefault="qualified">
    <xsd:import namespace="http://schemas.microsoft.com/office/2006/documentManagement/types"/>
    <xsd:import namespace="http://schemas.microsoft.com/office/infopath/2007/PartnerControls"/>
    <xsd:element name="_ModernAudienceTargetUserField" ma:index="8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9" nillable="true" ma:displayName="AudienceIds" ma:list="{c4045a47-80d3-4eb6-b318-29040bb0f1f9}" ma:internalName="_ModernAudienceAadObjectIds" ma:readOnly="true" ma:showField="_AadObjectIdForUser" ma:web="18316cdc-e9ae-4cd8-bdca-fdb21a11b3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URL" ma:index="22" nillable="true" ma:displayName="URL" ma:description="https://www.rossvideo.com/products-services/acquisition-production/production-switchers/carbonite-ultra/" ma:format="Dropdown" ma:internalName="UR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16cdc-e9ae-4cd8-bdca-fdb21a11b33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2E7B3E-32CA-BF41-B138-F83BE5952D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53E121-A51F-488C-8838-F1D68AAA3594}">
  <ds:schemaRefs>
    <ds:schemaRef ds:uri="http://schemas.microsoft.com/office/2006/metadata/properties"/>
    <ds:schemaRef ds:uri="http://schemas.microsoft.com/office/infopath/2007/PartnerControls"/>
    <ds:schemaRef ds:uri="a5e4078e-348b-409b-b81e-3ab06f94b75f"/>
  </ds:schemaRefs>
</ds:datastoreItem>
</file>

<file path=customXml/itemProps3.xml><?xml version="1.0" encoding="utf-8"?>
<ds:datastoreItem xmlns:ds="http://schemas.openxmlformats.org/officeDocument/2006/customXml" ds:itemID="{F3FD2A8E-C1FD-41CE-B785-B42B2792F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4078e-348b-409b-b81e-3ab06f94b75f"/>
    <ds:schemaRef ds:uri="18316cdc-e9ae-4cd8-bdca-fdb21a11b3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1521B0-B6EC-4FEE-ACA9-19793A150E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 Light Word.dotx</Template>
  <TotalTime>0</TotalTime>
  <Pages>1</Pages>
  <Words>479</Words>
  <Characters>2733</Characters>
  <Application>Microsoft Office Word</Application>
  <DocSecurity>2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2022-04-22T17:06:00Z</dcterms:created>
  <dcterms:modified xsi:type="dcterms:W3CDTF">2022-04-22T17:21:00Z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0x010100C1FE3AF88E28E04DB2FD73AD5E96072B</vt:lpwstr>
  </property>
</Properties>
</file>